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5DB2D" w14:textId="77777777" w:rsidR="00887B7F" w:rsidRPr="001B4A89" w:rsidRDefault="00887B7F" w:rsidP="00140B34">
      <w:pPr>
        <w:rPr>
          <w:sz w:val="2"/>
          <w:szCs w:val="2"/>
        </w:rPr>
      </w:pPr>
    </w:p>
    <w:p w14:paraId="3089F16A" w14:textId="53955438" w:rsidR="001547C3" w:rsidRDefault="00887B7F" w:rsidP="00140B34">
      <w:r>
        <w:rPr>
          <w:noProof/>
        </w:rPr>
        <w:drawing>
          <wp:inline distT="0" distB="0" distL="0" distR="0" wp14:anchorId="308313DD" wp14:editId="2F9DCF17">
            <wp:extent cx="1800000" cy="555973"/>
            <wp:effectExtent l="0" t="0" r="0" b="0"/>
            <wp:docPr id="20737513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51363" name="Graphic 20737513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9E3F" w14:textId="318CC0E3" w:rsidR="009C5BE0" w:rsidRDefault="00796167" w:rsidP="00796167">
      <w:pPr>
        <w:pStyle w:val="Heading1"/>
        <w:numPr>
          <w:ilvl w:val="0"/>
          <w:numId w:val="0"/>
        </w:numPr>
        <w:ind w:left="720" w:hanging="720"/>
      </w:pPr>
      <w:r>
        <w:t>Dispute Resolution Service application form</w:t>
      </w:r>
    </w:p>
    <w:p w14:paraId="185492ED" w14:textId="78450C63" w:rsidR="00033D22" w:rsidRDefault="00033D22" w:rsidP="00033D22">
      <w:bookmarkStart w:id="0" w:name="_Hlk160112695"/>
    </w:p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539"/>
        <w:gridCol w:w="5817"/>
      </w:tblGrid>
      <w:tr w:rsidR="00662CBF" w14:paraId="22316544" w14:textId="77777777" w:rsidTr="00796167">
        <w:tc>
          <w:tcPr>
            <w:tcW w:w="3539" w:type="dxa"/>
          </w:tcPr>
          <w:p w14:paraId="6E3118BD" w14:textId="296123AF" w:rsidR="00796167" w:rsidRDefault="00796167" w:rsidP="00796167">
            <w:pPr>
              <w:rPr>
                <w:b/>
                <w:color w:val="1463B3"/>
              </w:rPr>
            </w:pPr>
            <w:r w:rsidRPr="00796167">
              <w:rPr>
                <w:b/>
                <w:bCs/>
              </w:rPr>
              <w:t xml:space="preserve">Service Required </w:t>
            </w:r>
          </w:p>
          <w:p w14:paraId="3605EE4D" w14:textId="77777777" w:rsidR="00796167" w:rsidRPr="00796167" w:rsidRDefault="00796167" w:rsidP="00796167">
            <w:pPr>
              <w:rPr>
                <w:b/>
                <w:bCs/>
              </w:rPr>
            </w:pPr>
          </w:p>
          <w:p w14:paraId="7F955008" w14:textId="6C8EF49B" w:rsidR="00662CBF" w:rsidRDefault="00796167" w:rsidP="00796167">
            <w:r w:rsidRPr="00B30B2E">
              <w:rPr>
                <w:sz w:val="22"/>
                <w:szCs w:val="20"/>
              </w:rPr>
              <w:t>(Arbitration /Adjudication /Mediation /Expert)</w:t>
            </w:r>
          </w:p>
        </w:tc>
        <w:tc>
          <w:tcPr>
            <w:tcW w:w="5817" w:type="dxa"/>
          </w:tcPr>
          <w:p w14:paraId="370BCFD1" w14:textId="77777777" w:rsidR="00662CBF" w:rsidRDefault="00662CBF" w:rsidP="00662CBF"/>
          <w:p w14:paraId="666EBC61" w14:textId="77777777" w:rsidR="00796167" w:rsidRDefault="00796167" w:rsidP="00796167">
            <w:pPr>
              <w:ind w:left="-435"/>
            </w:pPr>
          </w:p>
          <w:p w14:paraId="781BD5A9" w14:textId="77777777" w:rsidR="00796167" w:rsidRDefault="00796167" w:rsidP="00662CBF"/>
          <w:p w14:paraId="1E2C3D1E" w14:textId="2BCF368F" w:rsidR="00796167" w:rsidRDefault="00796167" w:rsidP="00662CBF"/>
        </w:tc>
      </w:tr>
      <w:tr w:rsidR="00662CBF" w14:paraId="14005F3E" w14:textId="77777777" w:rsidTr="00796167">
        <w:tc>
          <w:tcPr>
            <w:tcW w:w="3539" w:type="dxa"/>
          </w:tcPr>
          <w:p w14:paraId="5C06B279" w14:textId="55B1EF0B" w:rsidR="00662CBF" w:rsidRDefault="00796167" w:rsidP="00662CBF">
            <w:r w:rsidRPr="00796167">
              <w:rPr>
                <w:b/>
                <w:bCs/>
              </w:rPr>
              <w:t>Applicant party</w:t>
            </w:r>
            <w:r w:rsidRPr="00796167">
              <w:t xml:space="preserve"> (name and contact details)</w:t>
            </w:r>
          </w:p>
        </w:tc>
        <w:tc>
          <w:tcPr>
            <w:tcW w:w="5817" w:type="dxa"/>
          </w:tcPr>
          <w:p w14:paraId="09142BEF" w14:textId="77777777" w:rsidR="00662CBF" w:rsidRDefault="00662CBF" w:rsidP="00662CBF"/>
          <w:p w14:paraId="487217D1" w14:textId="77777777" w:rsidR="00796167" w:rsidRDefault="00796167" w:rsidP="00662CBF"/>
          <w:p w14:paraId="4FCA8BFE" w14:textId="77777777" w:rsidR="00796167" w:rsidRDefault="00796167" w:rsidP="00662CBF"/>
          <w:p w14:paraId="07F9C4D2" w14:textId="0DC049ED" w:rsidR="00796167" w:rsidRDefault="00796167" w:rsidP="00662CBF"/>
        </w:tc>
      </w:tr>
      <w:tr w:rsidR="00796167" w14:paraId="75D34350" w14:textId="77777777" w:rsidTr="00796167">
        <w:tc>
          <w:tcPr>
            <w:tcW w:w="3539" w:type="dxa"/>
          </w:tcPr>
          <w:p w14:paraId="288EC060" w14:textId="5DD7A1BB" w:rsidR="00796167" w:rsidRPr="00796167" w:rsidRDefault="00796167" w:rsidP="00662CBF">
            <w:r w:rsidRPr="00796167">
              <w:rPr>
                <w:b/>
                <w:bCs/>
              </w:rPr>
              <w:t>Applicant’s representative</w:t>
            </w:r>
            <w:r w:rsidRPr="00796167">
              <w:t xml:space="preserve"> (name and contact details)</w:t>
            </w:r>
          </w:p>
        </w:tc>
        <w:tc>
          <w:tcPr>
            <w:tcW w:w="5817" w:type="dxa"/>
          </w:tcPr>
          <w:p w14:paraId="70B2BB08" w14:textId="77777777" w:rsidR="00796167" w:rsidRDefault="00796167" w:rsidP="00662CBF"/>
          <w:p w14:paraId="7BC2D0DF" w14:textId="77777777" w:rsidR="00796167" w:rsidRDefault="00796167" w:rsidP="00662CBF"/>
          <w:p w14:paraId="0B70C027" w14:textId="77777777" w:rsidR="00796167" w:rsidRDefault="00796167" w:rsidP="00662CBF"/>
          <w:p w14:paraId="0776DB99" w14:textId="77777777" w:rsidR="00796167" w:rsidRDefault="00796167" w:rsidP="00662CBF"/>
        </w:tc>
      </w:tr>
      <w:tr w:rsidR="00796167" w14:paraId="3451F20D" w14:textId="77777777" w:rsidTr="00796167">
        <w:tc>
          <w:tcPr>
            <w:tcW w:w="3539" w:type="dxa"/>
          </w:tcPr>
          <w:p w14:paraId="40D547E0" w14:textId="3D45E2E9" w:rsidR="00796167" w:rsidRPr="00796167" w:rsidRDefault="00796167" w:rsidP="00662CBF">
            <w:r w:rsidRPr="00796167">
              <w:rPr>
                <w:b/>
                <w:bCs/>
              </w:rPr>
              <w:t>Other party</w:t>
            </w:r>
            <w:r w:rsidRPr="00796167">
              <w:t xml:space="preserve"> (name and contact details)</w:t>
            </w:r>
          </w:p>
        </w:tc>
        <w:tc>
          <w:tcPr>
            <w:tcW w:w="5817" w:type="dxa"/>
          </w:tcPr>
          <w:p w14:paraId="0C721EFE" w14:textId="77777777" w:rsidR="00796167" w:rsidRDefault="00796167" w:rsidP="00662CBF"/>
          <w:p w14:paraId="6FBBC05B" w14:textId="77777777" w:rsidR="00796167" w:rsidRDefault="00796167" w:rsidP="00662CBF"/>
          <w:p w14:paraId="4D06409A" w14:textId="77777777" w:rsidR="00796167" w:rsidRDefault="00796167" w:rsidP="00662CBF"/>
          <w:p w14:paraId="513333AA" w14:textId="77777777" w:rsidR="003F19F3" w:rsidRDefault="003F19F3" w:rsidP="00662CBF"/>
        </w:tc>
      </w:tr>
      <w:tr w:rsidR="00796167" w14:paraId="5BB17E5D" w14:textId="77777777" w:rsidTr="00796167">
        <w:tc>
          <w:tcPr>
            <w:tcW w:w="3539" w:type="dxa"/>
          </w:tcPr>
          <w:p w14:paraId="2EF7180E" w14:textId="153333E5" w:rsidR="00796167" w:rsidRPr="00796167" w:rsidRDefault="00796167" w:rsidP="00662CBF">
            <w:r w:rsidRPr="00796167">
              <w:rPr>
                <w:b/>
                <w:bCs/>
              </w:rPr>
              <w:t>Other party’s representative</w:t>
            </w:r>
            <w:r w:rsidRPr="00796167">
              <w:t xml:space="preserve"> (name and contact details)</w:t>
            </w:r>
          </w:p>
        </w:tc>
        <w:tc>
          <w:tcPr>
            <w:tcW w:w="5817" w:type="dxa"/>
          </w:tcPr>
          <w:p w14:paraId="7819A958" w14:textId="77777777" w:rsidR="00796167" w:rsidRDefault="00796167" w:rsidP="00662CBF"/>
          <w:p w14:paraId="2CEC1BEF" w14:textId="77777777" w:rsidR="00796167" w:rsidRDefault="00796167" w:rsidP="00662CBF"/>
          <w:p w14:paraId="6F5D608E" w14:textId="77777777" w:rsidR="00796167" w:rsidRDefault="00796167" w:rsidP="00662CBF"/>
          <w:p w14:paraId="5862A71A" w14:textId="77777777" w:rsidR="00796167" w:rsidRDefault="00796167" w:rsidP="00662CBF"/>
        </w:tc>
      </w:tr>
      <w:tr w:rsidR="00796167" w14:paraId="0961DB29" w14:textId="77777777" w:rsidTr="00796167">
        <w:tc>
          <w:tcPr>
            <w:tcW w:w="3539" w:type="dxa"/>
          </w:tcPr>
          <w:p w14:paraId="3E0B7AF4" w14:textId="4C424BBE" w:rsidR="00796167" w:rsidRPr="00796167" w:rsidRDefault="00796167" w:rsidP="00662CBF">
            <w:r w:rsidRPr="00796167">
              <w:rPr>
                <w:b/>
                <w:bCs/>
              </w:rPr>
              <w:t>Nature of dispute</w:t>
            </w:r>
            <w:r w:rsidRPr="00796167">
              <w:t xml:space="preserve"> (e.g. property claim) and issues to be resolved</w:t>
            </w:r>
          </w:p>
        </w:tc>
        <w:tc>
          <w:tcPr>
            <w:tcW w:w="5817" w:type="dxa"/>
          </w:tcPr>
          <w:p w14:paraId="5FDD1312" w14:textId="77777777" w:rsidR="00796167" w:rsidRDefault="00796167" w:rsidP="00662CBF"/>
          <w:p w14:paraId="69322A3E" w14:textId="77777777" w:rsidR="00796167" w:rsidRDefault="00796167" w:rsidP="00662CBF"/>
          <w:p w14:paraId="34C8999A" w14:textId="77777777" w:rsidR="00796167" w:rsidRDefault="00796167" w:rsidP="00662CBF"/>
          <w:p w14:paraId="5978C672" w14:textId="77777777" w:rsidR="00796167" w:rsidRDefault="00796167" w:rsidP="00662CBF"/>
        </w:tc>
      </w:tr>
      <w:tr w:rsidR="00796167" w14:paraId="637034CC" w14:textId="77777777" w:rsidTr="00796167">
        <w:tc>
          <w:tcPr>
            <w:tcW w:w="3539" w:type="dxa"/>
          </w:tcPr>
          <w:p w14:paraId="438D1E59" w14:textId="77777777" w:rsidR="00796167" w:rsidRDefault="00796167" w:rsidP="00796167">
            <w:pPr>
              <w:rPr>
                <w:bCs/>
                <w:color w:val="1463B3"/>
              </w:rPr>
            </w:pPr>
            <w:r w:rsidRPr="00796167">
              <w:rPr>
                <w:b/>
                <w:bCs/>
              </w:rPr>
              <w:t>Administration Fee</w:t>
            </w:r>
            <w:r>
              <w:t xml:space="preserve"> – details of paying party (s) for invoice (default position is applicant, joint liability where parties agree)</w:t>
            </w:r>
          </w:p>
          <w:p w14:paraId="6E123E00" w14:textId="77777777" w:rsidR="00796167" w:rsidRDefault="00796167" w:rsidP="00796167"/>
          <w:p w14:paraId="047AFBDF" w14:textId="77777777" w:rsidR="00796167" w:rsidRPr="00B30B2E" w:rsidRDefault="00796167" w:rsidP="00796167">
            <w:pPr>
              <w:rPr>
                <w:bCs/>
                <w:color w:val="1463B3"/>
                <w:sz w:val="22"/>
                <w:szCs w:val="20"/>
              </w:rPr>
            </w:pPr>
            <w:r w:rsidRPr="00B30B2E">
              <w:rPr>
                <w:sz w:val="22"/>
                <w:szCs w:val="20"/>
              </w:rPr>
              <w:t>Note - Please complete Sales Invoice Details below</w:t>
            </w:r>
          </w:p>
          <w:p w14:paraId="062B9032" w14:textId="17D2272F" w:rsidR="00796167" w:rsidRPr="00796167" w:rsidRDefault="00796167" w:rsidP="00796167"/>
        </w:tc>
        <w:tc>
          <w:tcPr>
            <w:tcW w:w="5817" w:type="dxa"/>
          </w:tcPr>
          <w:p w14:paraId="3F104F13" w14:textId="77777777" w:rsidR="00796167" w:rsidRDefault="00796167" w:rsidP="00662CBF"/>
          <w:p w14:paraId="4361678C" w14:textId="77777777" w:rsidR="00796167" w:rsidRDefault="00796167" w:rsidP="00662CBF"/>
          <w:p w14:paraId="260400FA" w14:textId="77777777" w:rsidR="00796167" w:rsidRDefault="00796167" w:rsidP="00662CBF"/>
          <w:p w14:paraId="255D14DF" w14:textId="77777777" w:rsidR="00796167" w:rsidRDefault="00796167" w:rsidP="00662CBF"/>
          <w:p w14:paraId="5129992C" w14:textId="77777777" w:rsidR="003F19F3" w:rsidRDefault="003F19F3" w:rsidP="00662CBF"/>
          <w:p w14:paraId="69CBE7E4" w14:textId="77777777" w:rsidR="003F19F3" w:rsidRDefault="003F19F3" w:rsidP="00662CBF"/>
          <w:p w14:paraId="6EDA06B7" w14:textId="77777777" w:rsidR="003F19F3" w:rsidRDefault="003F19F3" w:rsidP="00662CBF"/>
          <w:p w14:paraId="6F2DE357" w14:textId="77777777" w:rsidR="003F19F3" w:rsidRDefault="003F19F3" w:rsidP="00662CBF"/>
          <w:p w14:paraId="5047896F" w14:textId="77777777" w:rsidR="003F19F3" w:rsidRDefault="003F19F3" w:rsidP="00662CBF"/>
        </w:tc>
      </w:tr>
      <w:tr w:rsidR="00796167" w14:paraId="0D61310F" w14:textId="77777777" w:rsidTr="00796167">
        <w:tc>
          <w:tcPr>
            <w:tcW w:w="3539" w:type="dxa"/>
          </w:tcPr>
          <w:p w14:paraId="6D2CAC83" w14:textId="77777777" w:rsidR="00796167" w:rsidRDefault="00796167" w:rsidP="00796167">
            <w:pPr>
              <w:rPr>
                <w:bCs/>
                <w:color w:val="1463B3"/>
              </w:rPr>
            </w:pPr>
          </w:p>
          <w:p w14:paraId="61C465DD" w14:textId="4C978DED" w:rsidR="00796167" w:rsidRDefault="00796167" w:rsidP="00796167">
            <w:pPr>
              <w:rPr>
                <w:bCs/>
                <w:color w:val="1463B3"/>
              </w:rPr>
            </w:pPr>
            <w:r w:rsidRPr="00796167">
              <w:t>Signed   ……………………………………………</w:t>
            </w:r>
          </w:p>
          <w:p w14:paraId="6AAF3E6A" w14:textId="77777777" w:rsidR="00796167" w:rsidRDefault="00796167" w:rsidP="00796167">
            <w:pPr>
              <w:rPr>
                <w:bCs/>
                <w:color w:val="1463B3"/>
              </w:rPr>
            </w:pPr>
          </w:p>
          <w:p w14:paraId="1895F9A9" w14:textId="77777777" w:rsidR="00796167" w:rsidRDefault="00796167" w:rsidP="00796167">
            <w:pPr>
              <w:rPr>
                <w:bCs/>
                <w:color w:val="1463B3"/>
              </w:rPr>
            </w:pPr>
            <w:r w:rsidRPr="00796167">
              <w:t>……………………………………………</w:t>
            </w:r>
          </w:p>
          <w:p w14:paraId="5EE31406" w14:textId="2336EF4F" w:rsidR="00796167" w:rsidRDefault="00796167" w:rsidP="00796167"/>
        </w:tc>
        <w:tc>
          <w:tcPr>
            <w:tcW w:w="5817" w:type="dxa"/>
          </w:tcPr>
          <w:p w14:paraId="221BDED3" w14:textId="02F8D51C" w:rsidR="00796167" w:rsidRDefault="00796167" w:rsidP="00662CBF">
            <w:r w:rsidRPr="00796167">
              <w:t xml:space="preserve">Date    </w:t>
            </w:r>
            <w:r w:rsidR="003F19F3" w:rsidRPr="003F19F3">
              <w:t>……………………………………………</w:t>
            </w:r>
          </w:p>
          <w:p w14:paraId="558D5FF9" w14:textId="77777777" w:rsidR="00796167" w:rsidRDefault="00796167" w:rsidP="00662CBF"/>
          <w:p w14:paraId="59F536B0" w14:textId="77777777" w:rsidR="00796167" w:rsidRDefault="00796167" w:rsidP="00662CBF"/>
          <w:p w14:paraId="48840FDB" w14:textId="4CE17D23" w:rsidR="00796167" w:rsidRDefault="00796167" w:rsidP="00662CBF"/>
        </w:tc>
      </w:tr>
      <w:bookmarkEnd w:id="0"/>
    </w:tbl>
    <w:p w14:paraId="7C24F2C9" w14:textId="77777777" w:rsidR="00180948" w:rsidRDefault="00180948" w:rsidP="004773A0"/>
    <w:p w14:paraId="51E2BBF0" w14:textId="77777777" w:rsidR="00796167" w:rsidRDefault="00796167" w:rsidP="004773A0"/>
    <w:p w14:paraId="58AA9E85" w14:textId="77777777" w:rsidR="00796167" w:rsidRDefault="00796167" w:rsidP="004773A0"/>
    <w:p w14:paraId="4DAB9F25" w14:textId="77777777" w:rsidR="00796167" w:rsidRDefault="00796167" w:rsidP="004773A0"/>
    <w:p w14:paraId="000BFF9F" w14:textId="77777777" w:rsidR="00796167" w:rsidRDefault="00796167" w:rsidP="004773A0"/>
    <w:p w14:paraId="088EFDC9" w14:textId="77777777" w:rsidR="00796167" w:rsidRDefault="00796167" w:rsidP="004773A0"/>
    <w:p w14:paraId="628B75ED" w14:textId="77777777" w:rsidR="00796167" w:rsidRDefault="00796167" w:rsidP="004773A0"/>
    <w:p w14:paraId="4B30DAAF" w14:textId="77777777" w:rsidR="00796167" w:rsidRDefault="00796167" w:rsidP="004773A0"/>
    <w:p w14:paraId="06C0F5EC" w14:textId="77777777" w:rsidR="00796167" w:rsidRDefault="00796167" w:rsidP="004773A0"/>
    <w:p w14:paraId="2D3E5E99" w14:textId="77777777" w:rsidR="00796167" w:rsidRDefault="00796167" w:rsidP="004773A0"/>
    <w:p w14:paraId="78DEE718" w14:textId="77777777" w:rsidR="00796167" w:rsidRDefault="00796167" w:rsidP="004773A0"/>
    <w:p w14:paraId="37054A1A" w14:textId="77777777" w:rsidR="00796167" w:rsidRDefault="00796167" w:rsidP="004773A0"/>
    <w:p w14:paraId="3E55D36C" w14:textId="77777777" w:rsidR="00796167" w:rsidRDefault="00796167" w:rsidP="004773A0"/>
    <w:p w14:paraId="0054EC7B" w14:textId="77777777" w:rsidR="00796167" w:rsidRDefault="00796167" w:rsidP="004773A0"/>
    <w:p w14:paraId="1EF589F2" w14:textId="77777777" w:rsidR="00796167" w:rsidRDefault="00796167" w:rsidP="004773A0"/>
    <w:p w14:paraId="11A19EC6" w14:textId="77777777" w:rsidR="00796167" w:rsidRDefault="00796167" w:rsidP="004773A0"/>
    <w:p w14:paraId="4DEF866B" w14:textId="77777777" w:rsidR="00796167" w:rsidRDefault="00796167" w:rsidP="004773A0"/>
    <w:p w14:paraId="42948F1E" w14:textId="77777777" w:rsidR="00796167" w:rsidRDefault="00796167" w:rsidP="004773A0"/>
    <w:p w14:paraId="2B2A4766" w14:textId="77777777" w:rsidR="00796167" w:rsidRDefault="00796167" w:rsidP="004773A0"/>
    <w:p w14:paraId="33D40A17" w14:textId="77777777" w:rsidR="00796167" w:rsidRDefault="00796167" w:rsidP="004773A0"/>
    <w:p w14:paraId="0D0652C6" w14:textId="77777777" w:rsidR="00796167" w:rsidRDefault="00796167" w:rsidP="004773A0"/>
    <w:p w14:paraId="548E9E4D" w14:textId="77777777" w:rsidR="00796167" w:rsidRDefault="00796167" w:rsidP="004773A0"/>
    <w:p w14:paraId="21460EA7" w14:textId="77777777" w:rsidR="00796167" w:rsidRDefault="00796167" w:rsidP="004773A0"/>
    <w:p w14:paraId="1C2A13F5" w14:textId="77777777" w:rsidR="00796167" w:rsidRDefault="00796167" w:rsidP="004773A0"/>
    <w:p w14:paraId="2DAA98AA" w14:textId="77777777" w:rsidR="00796167" w:rsidRDefault="00796167" w:rsidP="004773A0"/>
    <w:p w14:paraId="5C660B72" w14:textId="77777777" w:rsidR="00796167" w:rsidRDefault="00796167" w:rsidP="004773A0"/>
    <w:p w14:paraId="6851F42C" w14:textId="57BAA270" w:rsidR="00796167" w:rsidRDefault="00796167" w:rsidP="00796167">
      <w:pPr>
        <w:pStyle w:val="Heading1"/>
        <w:numPr>
          <w:ilvl w:val="0"/>
          <w:numId w:val="0"/>
        </w:numPr>
        <w:ind w:left="720" w:hanging="720"/>
      </w:pPr>
      <w:r w:rsidRPr="00796167">
        <w:lastRenderedPageBreak/>
        <w:t>Sales Invoice Details</w:t>
      </w:r>
    </w:p>
    <w:p w14:paraId="2B112A48" w14:textId="77777777" w:rsidR="00796167" w:rsidRDefault="00796167" w:rsidP="00796167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539"/>
        <w:gridCol w:w="5817"/>
      </w:tblGrid>
      <w:tr w:rsidR="00796167" w14:paraId="6124325C" w14:textId="77777777" w:rsidTr="00F542F3">
        <w:tc>
          <w:tcPr>
            <w:tcW w:w="3539" w:type="dxa"/>
          </w:tcPr>
          <w:p w14:paraId="6BDA0813" w14:textId="1F12A5DB" w:rsidR="00796167" w:rsidRPr="00796167" w:rsidRDefault="00796167" w:rsidP="00F542F3">
            <w:pPr>
              <w:rPr>
                <w:b/>
                <w:color w:val="1463B3"/>
              </w:rPr>
            </w:pPr>
            <w:r w:rsidRPr="00796167">
              <w:rPr>
                <w:b/>
                <w:bCs/>
              </w:rPr>
              <w:t>Company/Customer Name</w:t>
            </w:r>
          </w:p>
        </w:tc>
        <w:tc>
          <w:tcPr>
            <w:tcW w:w="5817" w:type="dxa"/>
          </w:tcPr>
          <w:p w14:paraId="04AF7C12" w14:textId="77777777" w:rsidR="00796167" w:rsidRDefault="00796167" w:rsidP="00F542F3"/>
          <w:p w14:paraId="0C9F9502" w14:textId="77777777" w:rsidR="00796167" w:rsidRDefault="00796167" w:rsidP="00F542F3"/>
        </w:tc>
      </w:tr>
      <w:tr w:rsidR="00796167" w14:paraId="4CE869B2" w14:textId="77777777" w:rsidTr="00F542F3">
        <w:tc>
          <w:tcPr>
            <w:tcW w:w="3539" w:type="dxa"/>
          </w:tcPr>
          <w:p w14:paraId="44ACDBF2" w14:textId="028C9EB7" w:rsidR="00796167" w:rsidRPr="003F19F3" w:rsidRDefault="00796167" w:rsidP="00F542F3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 xml:space="preserve">Company Reg. No. </w:t>
            </w:r>
            <w:r w:rsidRPr="003F19F3">
              <w:t>(if applicable)</w:t>
            </w:r>
          </w:p>
        </w:tc>
        <w:tc>
          <w:tcPr>
            <w:tcW w:w="5817" w:type="dxa"/>
          </w:tcPr>
          <w:p w14:paraId="068FFDA8" w14:textId="77777777" w:rsidR="00796167" w:rsidRDefault="00796167" w:rsidP="00F542F3"/>
          <w:p w14:paraId="5D02BBB8" w14:textId="77777777" w:rsidR="00796167" w:rsidRDefault="00796167" w:rsidP="00F542F3"/>
        </w:tc>
      </w:tr>
      <w:tr w:rsidR="00796167" w14:paraId="7715894A" w14:textId="77777777" w:rsidTr="00F542F3">
        <w:tc>
          <w:tcPr>
            <w:tcW w:w="3539" w:type="dxa"/>
          </w:tcPr>
          <w:p w14:paraId="0B2BA211" w14:textId="58387E91" w:rsidR="00796167" w:rsidRPr="00796167" w:rsidRDefault="00796167" w:rsidP="00F542F3">
            <w:r w:rsidRPr="003F19F3">
              <w:rPr>
                <w:b/>
                <w:bCs/>
              </w:rPr>
              <w:t>VAT Reg. No.</w:t>
            </w:r>
            <w:r w:rsidRPr="00796167">
              <w:t xml:space="preserve"> (if applicable)</w:t>
            </w:r>
          </w:p>
        </w:tc>
        <w:tc>
          <w:tcPr>
            <w:tcW w:w="5817" w:type="dxa"/>
          </w:tcPr>
          <w:p w14:paraId="68545B10" w14:textId="77777777" w:rsidR="003F19F3" w:rsidRDefault="003F19F3" w:rsidP="00F542F3"/>
          <w:p w14:paraId="56723985" w14:textId="77777777" w:rsidR="00796167" w:rsidRDefault="00796167" w:rsidP="00F542F3"/>
        </w:tc>
      </w:tr>
      <w:tr w:rsidR="00796167" w14:paraId="0B865A2D" w14:textId="77777777" w:rsidTr="00F542F3">
        <w:tc>
          <w:tcPr>
            <w:tcW w:w="3539" w:type="dxa"/>
          </w:tcPr>
          <w:p w14:paraId="1040E441" w14:textId="09AB2297" w:rsidR="00796167" w:rsidRPr="003F19F3" w:rsidRDefault="00796167" w:rsidP="00F542F3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>Registered/Main Address</w:t>
            </w:r>
          </w:p>
        </w:tc>
        <w:tc>
          <w:tcPr>
            <w:tcW w:w="5817" w:type="dxa"/>
          </w:tcPr>
          <w:p w14:paraId="24815B92" w14:textId="77777777" w:rsidR="00796167" w:rsidRDefault="00796167" w:rsidP="00F542F3"/>
          <w:p w14:paraId="11A2AE3C" w14:textId="77777777" w:rsidR="00796167" w:rsidRDefault="00796167" w:rsidP="00F542F3"/>
          <w:p w14:paraId="2902DE22" w14:textId="77777777" w:rsidR="00796167" w:rsidRDefault="00796167" w:rsidP="00F542F3"/>
          <w:p w14:paraId="33CF8806" w14:textId="77777777" w:rsidR="00796167" w:rsidRDefault="00796167" w:rsidP="00F542F3"/>
          <w:p w14:paraId="53F7DB3E" w14:textId="77777777" w:rsidR="00796167" w:rsidRDefault="00796167" w:rsidP="00F542F3"/>
          <w:p w14:paraId="6E1089E0" w14:textId="77777777" w:rsidR="00796167" w:rsidRDefault="00796167" w:rsidP="00F542F3"/>
        </w:tc>
      </w:tr>
      <w:tr w:rsidR="00796167" w14:paraId="39780705" w14:textId="77777777" w:rsidTr="00F542F3">
        <w:tc>
          <w:tcPr>
            <w:tcW w:w="3539" w:type="dxa"/>
          </w:tcPr>
          <w:p w14:paraId="3C3E374E" w14:textId="319B2581" w:rsidR="00796167" w:rsidRPr="00796167" w:rsidRDefault="00796167" w:rsidP="00F542F3">
            <w:r w:rsidRPr="003F19F3">
              <w:rPr>
                <w:b/>
                <w:bCs/>
              </w:rPr>
              <w:t>Invoice Address</w:t>
            </w:r>
            <w:r w:rsidRPr="00796167">
              <w:t xml:space="preserve"> (if different to above)</w:t>
            </w:r>
          </w:p>
        </w:tc>
        <w:tc>
          <w:tcPr>
            <w:tcW w:w="5817" w:type="dxa"/>
          </w:tcPr>
          <w:p w14:paraId="39DC85B3" w14:textId="77777777" w:rsidR="00796167" w:rsidRDefault="00796167" w:rsidP="00F542F3"/>
          <w:p w14:paraId="5C02001D" w14:textId="77777777" w:rsidR="00796167" w:rsidRDefault="00796167" w:rsidP="00F542F3"/>
          <w:p w14:paraId="53CB3B71" w14:textId="77777777" w:rsidR="00796167" w:rsidRDefault="00796167" w:rsidP="00F542F3"/>
          <w:p w14:paraId="0AED26C8" w14:textId="77777777" w:rsidR="00796167" w:rsidRDefault="00796167" w:rsidP="00F542F3"/>
          <w:p w14:paraId="5002770D" w14:textId="77777777" w:rsidR="00796167" w:rsidRDefault="00796167" w:rsidP="00F542F3"/>
          <w:p w14:paraId="36B42EE6" w14:textId="77777777" w:rsidR="00796167" w:rsidRDefault="00796167" w:rsidP="00F542F3"/>
        </w:tc>
      </w:tr>
      <w:tr w:rsidR="00796167" w14:paraId="3AA4D014" w14:textId="77777777" w:rsidTr="00F542F3">
        <w:tc>
          <w:tcPr>
            <w:tcW w:w="3539" w:type="dxa"/>
          </w:tcPr>
          <w:p w14:paraId="4CB22002" w14:textId="5F58B87D" w:rsidR="00796167" w:rsidRPr="003F19F3" w:rsidRDefault="00796167" w:rsidP="00F542F3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>Telephone</w:t>
            </w:r>
          </w:p>
        </w:tc>
        <w:tc>
          <w:tcPr>
            <w:tcW w:w="5817" w:type="dxa"/>
          </w:tcPr>
          <w:p w14:paraId="2B7CC422" w14:textId="77777777" w:rsidR="00796167" w:rsidRDefault="00796167" w:rsidP="00F542F3"/>
          <w:p w14:paraId="788FAB20" w14:textId="77777777" w:rsidR="00D42899" w:rsidRDefault="00D42899" w:rsidP="00F542F3"/>
        </w:tc>
      </w:tr>
      <w:tr w:rsidR="00796167" w14:paraId="5DF5B6C4" w14:textId="77777777" w:rsidTr="00F542F3">
        <w:tc>
          <w:tcPr>
            <w:tcW w:w="3539" w:type="dxa"/>
          </w:tcPr>
          <w:p w14:paraId="483F9B73" w14:textId="70684FFE" w:rsidR="00796167" w:rsidRPr="003F19F3" w:rsidRDefault="00796167" w:rsidP="00796167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>Contact Name</w:t>
            </w:r>
          </w:p>
        </w:tc>
        <w:tc>
          <w:tcPr>
            <w:tcW w:w="5817" w:type="dxa"/>
          </w:tcPr>
          <w:p w14:paraId="4B3B6C69" w14:textId="77777777" w:rsidR="00796167" w:rsidRDefault="00796167" w:rsidP="00F542F3"/>
          <w:p w14:paraId="753A705E" w14:textId="77777777" w:rsidR="00796167" w:rsidRDefault="00796167" w:rsidP="00F542F3"/>
        </w:tc>
      </w:tr>
      <w:tr w:rsidR="00D42899" w14:paraId="5EEC8FA6" w14:textId="77777777" w:rsidTr="00F542F3">
        <w:tc>
          <w:tcPr>
            <w:tcW w:w="3539" w:type="dxa"/>
          </w:tcPr>
          <w:p w14:paraId="4FE5D14B" w14:textId="12C514E8" w:rsidR="00D42899" w:rsidRPr="003F19F3" w:rsidRDefault="00D42899" w:rsidP="00796167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>Website</w:t>
            </w:r>
          </w:p>
        </w:tc>
        <w:tc>
          <w:tcPr>
            <w:tcW w:w="5817" w:type="dxa"/>
          </w:tcPr>
          <w:p w14:paraId="3241D43E" w14:textId="77777777" w:rsidR="00D42899" w:rsidRDefault="00D42899" w:rsidP="00F542F3"/>
          <w:p w14:paraId="3E9B17CB" w14:textId="77777777" w:rsidR="00D42899" w:rsidRDefault="00D42899" w:rsidP="00F542F3"/>
        </w:tc>
      </w:tr>
      <w:tr w:rsidR="00796167" w14:paraId="174C8EF4" w14:textId="77777777" w:rsidTr="00F542F3">
        <w:tc>
          <w:tcPr>
            <w:tcW w:w="3539" w:type="dxa"/>
          </w:tcPr>
          <w:p w14:paraId="36452928" w14:textId="7FE6A23E" w:rsidR="00796167" w:rsidRPr="003F19F3" w:rsidRDefault="00D42899" w:rsidP="00D42899">
            <w:pPr>
              <w:rPr>
                <w:b/>
                <w:bCs/>
              </w:rPr>
            </w:pPr>
            <w:r w:rsidRPr="003F19F3">
              <w:rPr>
                <w:b/>
                <w:bCs/>
              </w:rPr>
              <w:t>Other</w:t>
            </w:r>
          </w:p>
        </w:tc>
        <w:tc>
          <w:tcPr>
            <w:tcW w:w="5817" w:type="dxa"/>
          </w:tcPr>
          <w:p w14:paraId="6FF0B1EC" w14:textId="77777777" w:rsidR="00D42899" w:rsidRDefault="00D42899" w:rsidP="00F542F3"/>
          <w:p w14:paraId="4C5CACD8" w14:textId="77777777" w:rsidR="00796167" w:rsidRDefault="00796167" w:rsidP="00F542F3"/>
          <w:p w14:paraId="460A6189" w14:textId="77777777" w:rsidR="003F19F3" w:rsidRDefault="003F19F3" w:rsidP="00F542F3"/>
        </w:tc>
      </w:tr>
    </w:tbl>
    <w:p w14:paraId="6F14D35F" w14:textId="77777777" w:rsidR="00796167" w:rsidRDefault="00796167" w:rsidP="00796167"/>
    <w:p w14:paraId="0CFDCE37" w14:textId="77777777" w:rsidR="00796167" w:rsidRDefault="00796167" w:rsidP="00796167"/>
    <w:p w14:paraId="72CCC45E" w14:textId="77777777" w:rsidR="00796167" w:rsidRDefault="00796167" w:rsidP="004773A0"/>
    <w:sectPr w:rsidR="00796167" w:rsidSect="005B41BF">
      <w:headerReference w:type="default" r:id="rId13"/>
      <w:footerReference w:type="default" r:id="rId14"/>
      <w:pgSz w:w="11906" w:h="16838"/>
      <w:pgMar w:top="1270" w:right="1270" w:bottom="1270" w:left="127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FFAAA" w14:textId="77777777" w:rsidR="0062043C" w:rsidRDefault="0062043C" w:rsidP="00C056E1">
      <w:pPr>
        <w:spacing w:after="0" w:line="240" w:lineRule="auto"/>
      </w:pPr>
      <w:r>
        <w:separator/>
      </w:r>
    </w:p>
  </w:endnote>
  <w:endnote w:type="continuationSeparator" w:id="0">
    <w:p w14:paraId="6166081C" w14:textId="77777777" w:rsidR="0062043C" w:rsidRDefault="0062043C" w:rsidP="00C0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F5BC828A-8667-4CCA-AF6B-5720DBE6A194}"/>
    <w:embedBold r:id="rId2" w:fontKey="{1C0B062D-397C-466D-BCBB-C101F757A3C9}"/>
    <w:embedItalic r:id="rId3" w:fontKey="{53A5C5B7-942B-4541-BB26-47C4B6CA3B6D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4" w:fontKey="{CF53E44B-6B9E-4BC1-8A9A-23B766D11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3E432" w14:textId="322F2D87" w:rsidR="00916578" w:rsidRDefault="006661A1" w:rsidP="00916578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12424564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noProof/>
          </w:rPr>
          <w:t xml:space="preserve">     </w:t>
        </w:r>
      </w:sdtContent>
    </w:sdt>
    <w:r w:rsidR="00916578">
      <w:tab/>
      <w:t xml:space="preserve">Page | </w:t>
    </w:r>
    <w:r w:rsidR="00916578">
      <w:fldChar w:fldCharType="begin"/>
    </w:r>
    <w:r w:rsidR="00916578">
      <w:instrText xml:space="preserve"> PAGE   \* MERGEFORMAT </w:instrText>
    </w:r>
    <w:r w:rsidR="00916578">
      <w:fldChar w:fldCharType="separate"/>
    </w:r>
    <w:r w:rsidR="00916578">
      <w:t>1</w:t>
    </w:r>
    <w:r w:rsidR="009165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6A17E" w14:textId="77777777" w:rsidR="0062043C" w:rsidRDefault="0062043C" w:rsidP="00C056E1">
      <w:pPr>
        <w:spacing w:after="0" w:line="240" w:lineRule="auto"/>
      </w:pPr>
      <w:r>
        <w:separator/>
      </w:r>
    </w:p>
  </w:footnote>
  <w:footnote w:type="continuationSeparator" w:id="0">
    <w:p w14:paraId="7DC5C660" w14:textId="77777777" w:rsidR="0062043C" w:rsidRDefault="0062043C" w:rsidP="00C0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B86BA" w14:textId="77777777" w:rsidR="00916578" w:rsidRDefault="0091657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98A568" wp14:editId="4A0E4964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654706" cy="109537"/>
          <wp:effectExtent l="0" t="0" r="0" b="5080"/>
          <wp:wrapNone/>
          <wp:docPr id="13504344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.5pt;height:4.5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1A3A6686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14FA5"/>
    <w:multiLevelType w:val="multilevel"/>
    <w:tmpl w:val="0D90A886"/>
    <w:numStyleLink w:val="orderedliststyle"/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A095A"/>
    <w:multiLevelType w:val="multilevel"/>
    <w:tmpl w:val="0D90A886"/>
    <w:numStyleLink w:val="orderedliststyle"/>
  </w:abstractNum>
  <w:abstractNum w:abstractNumId="4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2106F"/>
    <w:multiLevelType w:val="multilevel"/>
    <w:tmpl w:val="0D90A886"/>
    <w:styleLink w:val="orderedliststyle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6" w15:restartNumberingAfterBreak="0">
    <w:nsid w:val="45DE0DE3"/>
    <w:multiLevelType w:val="hybridMultilevel"/>
    <w:tmpl w:val="2A6494AA"/>
    <w:lvl w:ilvl="0" w:tplc="C5002D32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6133E8C"/>
    <w:multiLevelType w:val="multilevel"/>
    <w:tmpl w:val="0D90A886"/>
    <w:numStyleLink w:val="orderedliststyle"/>
  </w:abstractNum>
  <w:abstractNum w:abstractNumId="9" w15:restartNumberingAfterBreak="0">
    <w:nsid w:val="7EF312A7"/>
    <w:multiLevelType w:val="multilevel"/>
    <w:tmpl w:val="0D90A886"/>
    <w:numStyleLink w:val="orderedliststyle"/>
  </w:abstractNum>
  <w:num w:numId="1" w16cid:durableId="83383671">
    <w:abstractNumId w:val="0"/>
  </w:num>
  <w:num w:numId="2" w16cid:durableId="1620994017">
    <w:abstractNumId w:val="7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258564240">
    <w:abstractNumId w:val="5"/>
  </w:num>
  <w:num w:numId="9" w16cid:durableId="2145194526">
    <w:abstractNumId w:val="1"/>
  </w:num>
  <w:num w:numId="10" w16cid:durableId="43254708">
    <w:abstractNumId w:val="3"/>
  </w:num>
  <w:num w:numId="11" w16cid:durableId="1262300242">
    <w:abstractNumId w:val="9"/>
  </w:num>
  <w:num w:numId="12" w16cid:durableId="438111461">
    <w:abstractNumId w:val="8"/>
  </w:num>
  <w:num w:numId="13" w16cid:durableId="13472499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78984380">
    <w:abstractNumId w:val="6"/>
  </w:num>
  <w:num w:numId="15" w16cid:durableId="801074888">
    <w:abstractNumId w:val="4"/>
  </w:num>
  <w:num w:numId="16" w16cid:durableId="344983005">
    <w:abstractNumId w:val="0"/>
  </w:num>
  <w:num w:numId="17" w16cid:durableId="1366754233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67"/>
    <w:rsid w:val="00033D22"/>
    <w:rsid w:val="00065E69"/>
    <w:rsid w:val="0006704A"/>
    <w:rsid w:val="000770BD"/>
    <w:rsid w:val="000A0AB0"/>
    <w:rsid w:val="000B5735"/>
    <w:rsid w:val="000D713E"/>
    <w:rsid w:val="00140B34"/>
    <w:rsid w:val="00150440"/>
    <w:rsid w:val="001547C3"/>
    <w:rsid w:val="00180948"/>
    <w:rsid w:val="001A03DE"/>
    <w:rsid w:val="001B4A89"/>
    <w:rsid w:val="001E325D"/>
    <w:rsid w:val="001E6E74"/>
    <w:rsid w:val="0022195A"/>
    <w:rsid w:val="002C493B"/>
    <w:rsid w:val="002D36D4"/>
    <w:rsid w:val="002E02FE"/>
    <w:rsid w:val="002F11B0"/>
    <w:rsid w:val="00321EF2"/>
    <w:rsid w:val="00332A07"/>
    <w:rsid w:val="00354B98"/>
    <w:rsid w:val="00377350"/>
    <w:rsid w:val="0037779C"/>
    <w:rsid w:val="003B212D"/>
    <w:rsid w:val="003F19F3"/>
    <w:rsid w:val="00411337"/>
    <w:rsid w:val="0041349F"/>
    <w:rsid w:val="0042703E"/>
    <w:rsid w:val="004773A0"/>
    <w:rsid w:val="00485130"/>
    <w:rsid w:val="0048656B"/>
    <w:rsid w:val="004B4047"/>
    <w:rsid w:val="004C6765"/>
    <w:rsid w:val="004C7BBD"/>
    <w:rsid w:val="004D3D0D"/>
    <w:rsid w:val="004D58E3"/>
    <w:rsid w:val="004D5A3B"/>
    <w:rsid w:val="004F3D0C"/>
    <w:rsid w:val="00593D56"/>
    <w:rsid w:val="005A4467"/>
    <w:rsid w:val="005B41BF"/>
    <w:rsid w:val="0060158E"/>
    <w:rsid w:val="0062043C"/>
    <w:rsid w:val="00624460"/>
    <w:rsid w:val="00662CBF"/>
    <w:rsid w:val="00666162"/>
    <w:rsid w:val="006661A1"/>
    <w:rsid w:val="00672405"/>
    <w:rsid w:val="00694170"/>
    <w:rsid w:val="006D50AF"/>
    <w:rsid w:val="00740C73"/>
    <w:rsid w:val="00796167"/>
    <w:rsid w:val="007A1399"/>
    <w:rsid w:val="007B7AE2"/>
    <w:rsid w:val="007D00E1"/>
    <w:rsid w:val="007E0CCB"/>
    <w:rsid w:val="00835A73"/>
    <w:rsid w:val="008621CE"/>
    <w:rsid w:val="00883E2D"/>
    <w:rsid w:val="00887B7C"/>
    <w:rsid w:val="00887B7F"/>
    <w:rsid w:val="008C76AF"/>
    <w:rsid w:val="009011B4"/>
    <w:rsid w:val="00916578"/>
    <w:rsid w:val="00930435"/>
    <w:rsid w:val="00934E43"/>
    <w:rsid w:val="0094380A"/>
    <w:rsid w:val="00945BF5"/>
    <w:rsid w:val="0095124F"/>
    <w:rsid w:val="00967AF7"/>
    <w:rsid w:val="009763A6"/>
    <w:rsid w:val="00997A1C"/>
    <w:rsid w:val="009A3AAB"/>
    <w:rsid w:val="009C5AAF"/>
    <w:rsid w:val="009C5BE0"/>
    <w:rsid w:val="009D3704"/>
    <w:rsid w:val="00A12496"/>
    <w:rsid w:val="00A216F9"/>
    <w:rsid w:val="00A7242F"/>
    <w:rsid w:val="00AD0973"/>
    <w:rsid w:val="00B131F1"/>
    <w:rsid w:val="00B15CFC"/>
    <w:rsid w:val="00B16F22"/>
    <w:rsid w:val="00B26664"/>
    <w:rsid w:val="00B30B2E"/>
    <w:rsid w:val="00B55BD6"/>
    <w:rsid w:val="00B60E9A"/>
    <w:rsid w:val="00B635E1"/>
    <w:rsid w:val="00BB6AEC"/>
    <w:rsid w:val="00BC5580"/>
    <w:rsid w:val="00C056E1"/>
    <w:rsid w:val="00C47DE0"/>
    <w:rsid w:val="00C50787"/>
    <w:rsid w:val="00C51DEB"/>
    <w:rsid w:val="00C81D9C"/>
    <w:rsid w:val="00C86D2B"/>
    <w:rsid w:val="00CA2760"/>
    <w:rsid w:val="00D32A0F"/>
    <w:rsid w:val="00D42899"/>
    <w:rsid w:val="00D64ECA"/>
    <w:rsid w:val="00DA08C1"/>
    <w:rsid w:val="00DA171E"/>
    <w:rsid w:val="00DF7ECA"/>
    <w:rsid w:val="00E2712D"/>
    <w:rsid w:val="00E32161"/>
    <w:rsid w:val="00E70AB6"/>
    <w:rsid w:val="00E838F6"/>
    <w:rsid w:val="00EA0B82"/>
    <w:rsid w:val="00EB16C5"/>
    <w:rsid w:val="00EB5850"/>
    <w:rsid w:val="00EB6626"/>
    <w:rsid w:val="00F158BD"/>
    <w:rsid w:val="00F17D20"/>
    <w:rsid w:val="00F51A6E"/>
    <w:rsid w:val="00F74477"/>
    <w:rsid w:val="00F8676C"/>
    <w:rsid w:val="00FA46B1"/>
    <w:rsid w:val="00FA7CDA"/>
    <w:rsid w:val="00FD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0D0929C"/>
  <w15:chartTrackingRefBased/>
  <w15:docId w15:val="{97C1467E-FC08-494D-90A7-86E42A33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DE0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662CBF"/>
    <w:pPr>
      <w:keepNext/>
      <w:keepLines/>
      <w:numPr>
        <w:numId w:val="2"/>
      </w:numPr>
      <w:spacing w:before="480" w:after="80"/>
      <w:ind w:left="720" w:hanging="72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8621CE"/>
    <w:pPr>
      <w:numPr>
        <w:ilvl w:val="1"/>
      </w:numPr>
      <w:spacing w:before="240"/>
      <w:ind w:left="720" w:hanging="72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8621CE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A12496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D64ECA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672405"/>
    <w:pPr>
      <w:numPr>
        <w:ilvl w:val="5"/>
      </w:numPr>
      <w:spacing w:before="40" w:after="0"/>
      <w:ind w:left="1276" w:hanging="1276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19"/>
    <w:qFormat/>
    <w:rsid w:val="00D64ECA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20"/>
    <w:qFormat/>
    <w:rsid w:val="00C50787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21"/>
    <w:qFormat/>
    <w:rsid w:val="00C50787"/>
    <w:pPr>
      <w:numPr>
        <w:ilvl w:val="8"/>
      </w:numPr>
      <w:spacing w:before="40" w:after="0"/>
      <w:ind w:left="1582" w:hanging="1582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B6AEC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BB6AEC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26664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5A4467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5A4467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5A4467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19"/>
    <w:rsid w:val="005A4467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20"/>
    <w:rsid w:val="005A4467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21"/>
    <w:rsid w:val="005A4467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67240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1463B3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B6AEC"/>
    <w:rPr>
      <w:rFonts w:asciiTheme="majorHAnsi" w:eastAsiaTheme="majorEastAsia" w:hAnsiTheme="majorHAnsi" w:cstheme="majorBidi"/>
      <w:color w:val="1463B3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7"/>
    <w:qFormat/>
    <w:rsid w:val="004C6765"/>
    <w:pPr>
      <w:numPr>
        <w:ilvl w:val="1"/>
      </w:numPr>
    </w:pPr>
    <w:rPr>
      <w:rFonts w:ascii="Noto Sans" w:eastAsiaTheme="majorEastAsia" w:hAnsi="Noto Sans" w:cstheme="majorBidi"/>
      <w:color w:val="404040" w:themeColor="text1" w:themeTint="BF"/>
      <w:spacing w:val="15"/>
      <w:sz w:val="40"/>
      <w:szCs w:val="28"/>
    </w:rPr>
  </w:style>
  <w:style w:type="character" w:customStyle="1" w:styleId="SubtitleChar">
    <w:name w:val="Subtitle Char"/>
    <w:basedOn w:val="DefaultParagraphFont"/>
    <w:link w:val="Subtitle"/>
    <w:uiPriority w:val="7"/>
    <w:rsid w:val="004C6765"/>
    <w:rPr>
      <w:rFonts w:ascii="Noto Sans" w:eastAsiaTheme="majorEastAsia" w:hAnsi="Noto Sans" w:cstheme="majorBidi"/>
      <w:color w:val="404040" w:themeColor="text1" w:themeTint="BF"/>
      <w:spacing w:val="15"/>
      <w:sz w:val="40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semiHidden/>
    <w:qFormat/>
    <w:rsid w:val="00EA0B82"/>
    <w:pPr>
      <w:numPr>
        <w:numId w:val="1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unhideWhenUsed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3"/>
    <w:qFormat/>
    <w:rsid w:val="005A4467"/>
    <w:rPr>
      <w:i/>
      <w:iCs/>
      <w:color w:val="0D0D0D" w:themeColor="text1" w:themeTint="F2"/>
    </w:rPr>
  </w:style>
  <w:style w:type="character" w:styleId="Emphasis">
    <w:name w:val="Emphasis"/>
    <w:basedOn w:val="DefaultParagraphFont"/>
    <w:uiPriority w:val="14"/>
    <w:qFormat/>
    <w:rsid w:val="005A4467"/>
    <w:rPr>
      <w:i/>
      <w:iCs/>
      <w:color w:val="1463B3" w:themeColor="accent1"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8"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1A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A6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A6E"/>
    <w:rPr>
      <w:vertAlign w:val="superscript"/>
    </w:rPr>
  </w:style>
  <w:style w:type="paragraph" w:customStyle="1" w:styleId="Footnote">
    <w:name w:val="Footnote"/>
    <w:basedOn w:val="FootnoteText"/>
    <w:link w:val="FootnoteChar"/>
    <w:uiPriority w:val="6"/>
    <w:qFormat/>
    <w:rsid w:val="00F51A6E"/>
  </w:style>
  <w:style w:type="character" w:customStyle="1" w:styleId="FootnoteChar">
    <w:name w:val="Footnote Char"/>
    <w:basedOn w:val="FootnoteTextChar"/>
    <w:link w:val="Footnote"/>
    <w:uiPriority w:val="6"/>
    <w:rsid w:val="00BB6AEC"/>
    <w:rPr>
      <w:sz w:val="20"/>
      <w:szCs w:val="20"/>
    </w:rPr>
  </w:style>
  <w:style w:type="numbering" w:customStyle="1" w:styleId="orderedliststyle">
    <w:name w:val="ordered list style"/>
    <w:basedOn w:val="NoList"/>
    <w:uiPriority w:val="99"/>
    <w:rsid w:val="00EB6626"/>
    <w:pPr>
      <w:numPr>
        <w:numId w:val="8"/>
      </w:numPr>
    </w:pPr>
  </w:style>
  <w:style w:type="paragraph" w:customStyle="1" w:styleId="Orderedlist">
    <w:name w:val="Ordered list"/>
    <w:basedOn w:val="ListParagraph"/>
    <w:link w:val="OrderedlistChar"/>
    <w:uiPriority w:val="5"/>
    <w:qFormat/>
    <w:rsid w:val="00C47DE0"/>
    <w:pPr>
      <w:numPr>
        <w:numId w:val="12"/>
      </w:numPr>
    </w:pPr>
    <w:rPr>
      <w:color w:val="0D0D0D" w:themeColor="text1" w:themeTint="F2"/>
    </w:rPr>
  </w:style>
  <w:style w:type="character" w:customStyle="1" w:styleId="ListParagraphChar">
    <w:name w:val="List Paragraph Char"/>
    <w:basedOn w:val="DefaultParagraphFont"/>
    <w:link w:val="ListParagraph"/>
    <w:uiPriority w:val="29"/>
    <w:semiHidden/>
    <w:rsid w:val="00EA0B82"/>
    <w:rPr>
      <w:sz w:val="24"/>
    </w:rPr>
  </w:style>
  <w:style w:type="character" w:customStyle="1" w:styleId="OrderedlistChar">
    <w:name w:val="Ordered list Char"/>
    <w:basedOn w:val="ListParagraphChar"/>
    <w:link w:val="Orderedlist"/>
    <w:uiPriority w:val="5"/>
    <w:rsid w:val="00C47DE0"/>
    <w:rPr>
      <w:color w:val="0D0D0D" w:themeColor="text1" w:themeTint="F2"/>
      <w:sz w:val="24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47DE0"/>
    <w:rPr>
      <w:color w:val="0D0D0D" w:themeColor="text1" w:themeTint="F2"/>
    </w:rPr>
  </w:style>
  <w:style w:type="character" w:customStyle="1" w:styleId="BulletlistChar">
    <w:name w:val="Bullet list Char"/>
    <w:basedOn w:val="ListParagraphChar"/>
    <w:link w:val="Bulletlist"/>
    <w:uiPriority w:val="4"/>
    <w:rsid w:val="00C47DE0"/>
    <w:rPr>
      <w:color w:val="0D0D0D" w:themeColor="text1" w:themeTint="F2"/>
      <w:sz w:val="24"/>
    </w:rPr>
  </w:style>
  <w:style w:type="character" w:styleId="Hyperlink">
    <w:name w:val="Hyperlink"/>
    <w:basedOn w:val="DefaultParagraphFont"/>
    <w:uiPriority w:val="18"/>
    <w:rsid w:val="00B131F1"/>
    <w:rPr>
      <w:color w:val="1463B3" w:themeColor="accent1"/>
      <w:u w:val="single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47DE0"/>
    <w:pPr>
      <w:numPr>
        <w:numId w:val="1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47DE0"/>
    <w:rPr>
      <w:color w:val="0D0D0D" w:themeColor="text1" w:themeTint="F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Policy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397F3902FB9408466A142FD9E7BA8" ma:contentTypeVersion="4" ma:contentTypeDescription="Create a new document." ma:contentTypeScope="" ma:versionID="29a24d8a1885d9edd227043647a9c421">
  <xsd:schema xmlns:xsd="http://www.w3.org/2001/XMLSchema" xmlns:xs="http://www.w3.org/2001/XMLSchema" xmlns:p="http://schemas.microsoft.com/office/2006/metadata/properties" xmlns:ns2="da2fd975-233d-4e99-a621-d40430b83638" targetNamespace="http://schemas.microsoft.com/office/2006/metadata/properties" ma:root="true" ma:fieldsID="b7eaaa3cc585e6093e5ce91a36e2fba6" ns2:_="">
    <xsd:import namespace="da2fd975-233d-4e99-a621-d40430b836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fd975-233d-4e99-a621-d40430b83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6FA345-66B9-4CC2-859E-9A768E4BE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fd975-233d-4e99-a621-d40430b836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F4F8BD-6094-4BEB-B193-1E0C5751B0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79CD00-C994-4728-A693-A29A7F5D4C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</Template>
  <TotalTime>0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 Warren-Anderson</dc:creator>
  <cp:keywords/>
  <dc:description/>
  <cp:lastModifiedBy>Suzi Warren-Anderson</cp:lastModifiedBy>
  <cp:revision>3</cp:revision>
  <dcterms:created xsi:type="dcterms:W3CDTF">2024-06-04T14:44:00Z</dcterms:created>
  <dcterms:modified xsi:type="dcterms:W3CDTF">2024-06-04T15:42:00Z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0x0101001F2397F3902FB9408466A142FD9E7BA8</vt:lpwstr>
  </property>
</Properties>
</file>