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3A547" w14:textId="77777777" w:rsidR="00887B7F" w:rsidRPr="001B4A89" w:rsidRDefault="00AF13AE" w:rsidP="00140B34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67E7F714" w14:textId="77777777" w:rsidR="009E46C0" w:rsidRDefault="009E46C0" w:rsidP="009E46C0">
      <w:pPr>
        <w:pStyle w:val="Title"/>
        <w:jc w:val="left"/>
      </w:pPr>
    </w:p>
    <w:p w14:paraId="58F8E331" w14:textId="6053B17B" w:rsidR="009E46C0" w:rsidRDefault="003740D6" w:rsidP="00D700D2">
      <w:pPr>
        <w:pStyle w:val="Heading1"/>
        <w:numPr>
          <w:ilvl w:val="0"/>
          <w:numId w:val="0"/>
        </w:numPr>
        <w:ind w:left="360" w:hanging="360"/>
      </w:pPr>
      <w:r>
        <w:t>PQPR</w:t>
      </w:r>
      <w:r w:rsidR="00D671DE">
        <w:t xml:space="preserve"> </w:t>
      </w:r>
      <w:r w:rsidR="00C047ED">
        <w:t xml:space="preserve">LICENCE </w:t>
      </w:r>
      <w:r w:rsidR="006E05E7">
        <w:t>APPLICATION</w:t>
      </w:r>
      <w:r w:rsidR="009E46C0" w:rsidRPr="009E46C0">
        <w:t xml:space="preserve"> FORM </w:t>
      </w:r>
    </w:p>
    <w:p w14:paraId="7415B5F7" w14:textId="25B4D31E" w:rsidR="009E46C0" w:rsidRDefault="009E46C0" w:rsidP="009E46C0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A: </w:t>
      </w:r>
      <w:r w:rsidR="00003DBA">
        <w:t>Provider details</w:t>
      </w:r>
    </w:p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259"/>
        <w:gridCol w:w="6097"/>
      </w:tblGrid>
      <w:tr w:rsidR="009E46C0" w14:paraId="24847011" w14:textId="12C3BD8A" w:rsidTr="00BF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658E70A6" w14:textId="2CE94ADC" w:rsidR="009E46C0" w:rsidRPr="00E82A49" w:rsidRDefault="00E82A49" w:rsidP="009E46C0">
            <w:pPr>
              <w:rPr>
                <w:color w:val="auto"/>
              </w:rPr>
            </w:pPr>
            <w:r w:rsidRPr="00E82A49">
              <w:rPr>
                <w:color w:val="auto"/>
              </w:rPr>
              <w:t>Name of Provider</w:t>
            </w:r>
          </w:p>
        </w:tc>
        <w:tc>
          <w:tcPr>
            <w:tcW w:w="6097" w:type="dxa"/>
          </w:tcPr>
          <w:p w14:paraId="7A4B0510" w14:textId="77777777" w:rsidR="009E46C0" w:rsidRDefault="009E46C0" w:rsidP="009E4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46C0" w14:paraId="101F7DA8" w14:textId="77777777" w:rsidTr="00BF3A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1518006E" w14:textId="259FEFB1" w:rsidR="009E46C0" w:rsidRPr="00E82A49" w:rsidRDefault="00E82A49" w:rsidP="009E46C0">
            <w:pPr>
              <w:rPr>
                <w:color w:val="auto"/>
              </w:rPr>
            </w:pPr>
            <w:r w:rsidRPr="00E82A49">
              <w:rPr>
                <w:color w:val="auto"/>
              </w:rPr>
              <w:t>Name of Principal Contact</w:t>
            </w:r>
          </w:p>
        </w:tc>
        <w:tc>
          <w:tcPr>
            <w:tcW w:w="6097" w:type="dxa"/>
          </w:tcPr>
          <w:p w14:paraId="54D525FF" w14:textId="77777777" w:rsidR="009E46C0" w:rsidRDefault="009E46C0" w:rsidP="009E46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15449" w14:paraId="24E71FDA" w14:textId="77777777" w:rsidTr="00BF3A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65AA86B6" w14:textId="4BDCBADB" w:rsidR="00A15449" w:rsidRPr="00E82A49" w:rsidRDefault="00E82A49" w:rsidP="009E46C0">
            <w:pPr>
              <w:rPr>
                <w:color w:val="auto"/>
              </w:rPr>
            </w:pPr>
            <w:r w:rsidRPr="00E82A49">
              <w:rPr>
                <w:color w:val="auto"/>
              </w:rPr>
              <w:t>Email of Principal Contact</w:t>
            </w:r>
          </w:p>
        </w:tc>
        <w:tc>
          <w:tcPr>
            <w:tcW w:w="6097" w:type="dxa"/>
          </w:tcPr>
          <w:p w14:paraId="59FEF418" w14:textId="77777777" w:rsidR="00A15449" w:rsidRDefault="00A15449" w:rsidP="009E4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82A49" w14:paraId="6DAC7331" w14:textId="77777777" w:rsidTr="00BF3A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</w:tcPr>
          <w:p w14:paraId="07511BC1" w14:textId="24BBEEDD" w:rsidR="00E82A49" w:rsidRPr="00E82A49" w:rsidRDefault="00E82A49" w:rsidP="009E46C0">
            <w:pPr>
              <w:rPr>
                <w:color w:val="auto"/>
              </w:rPr>
            </w:pPr>
            <w:r w:rsidRPr="00E82A49">
              <w:rPr>
                <w:color w:val="auto"/>
              </w:rPr>
              <w:t>Total number of trainees at the training unit</w:t>
            </w:r>
          </w:p>
        </w:tc>
        <w:tc>
          <w:tcPr>
            <w:tcW w:w="6097" w:type="dxa"/>
          </w:tcPr>
          <w:p w14:paraId="4DA27D44" w14:textId="77777777" w:rsidR="00E82A49" w:rsidRDefault="00E82A49" w:rsidP="009E46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8A558A6" w14:textId="1A5213F6" w:rsidR="009E46C0" w:rsidRDefault="009E46C0" w:rsidP="009E46C0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B: </w:t>
      </w:r>
      <w:r w:rsidR="0048637F">
        <w:t>PQPR Key Principles</w:t>
      </w:r>
    </w:p>
    <w:p w14:paraId="6AFDBCD0" w14:textId="2A3EE97E" w:rsidR="0015224A" w:rsidRPr="0091695B" w:rsidRDefault="0015224A" w:rsidP="0015224A">
      <w:r>
        <w:t>The k</w:t>
      </w:r>
      <w:r w:rsidRPr="0091695B">
        <w:t xml:space="preserve">ey principles of </w:t>
      </w:r>
      <w:r>
        <w:t>the Law Society’s PEAT 2 Quarterly Performance Review (PQPR) system are</w:t>
      </w:r>
      <w:r w:rsidR="001B2164">
        <w:t xml:space="preserve"> that they</w:t>
      </w:r>
      <w:r w:rsidRPr="0091695B">
        <w:t>:</w:t>
      </w:r>
    </w:p>
    <w:p w14:paraId="2F1391F2" w14:textId="77777777" w:rsidR="007C7E7A" w:rsidRDefault="007C7E7A" w:rsidP="007C7E7A">
      <w:pPr>
        <w:pStyle w:val="Numberedlist"/>
      </w:pPr>
      <w:r>
        <w:t xml:space="preserve">Are based on the PEAT 2 Outcomes, allowing a trainee’s achievement of the PEAT 2 Outcomes to be measured over the course of two years, with the ultimate goal being attainment of </w:t>
      </w:r>
      <w:r w:rsidRPr="00926856">
        <w:rPr>
          <w:i/>
          <w:iCs/>
        </w:rPr>
        <w:t>the standard of the qualifying solicitor</w:t>
      </w:r>
      <w:r>
        <w:t xml:space="preserve">. </w:t>
      </w:r>
    </w:p>
    <w:p w14:paraId="1CD2AC69" w14:textId="77777777" w:rsidR="007C7E7A" w:rsidRDefault="007C7E7A" w:rsidP="007C7E7A">
      <w:pPr>
        <w:pStyle w:val="Numberedlist"/>
      </w:pPr>
      <w:r>
        <w:t>Focus on the development needs of a trainee and, from that, should form the basis of work allocation and Trainee Continuing Professional Development (TCPD) for the upcoming quarter(s).</w:t>
      </w:r>
    </w:p>
    <w:p w14:paraId="592CF429" w14:textId="77777777" w:rsidR="007C7E7A" w:rsidRDefault="007C7E7A" w:rsidP="007C7E7A">
      <w:pPr>
        <w:pStyle w:val="Numberedlist"/>
      </w:pPr>
      <w:r>
        <w:t>Allow reflection on the previous quarter, including progress on any development needs previously identified, through work allocation and TCPD undertaken since.</w:t>
      </w:r>
    </w:p>
    <w:p w14:paraId="4BAEF582" w14:textId="39568D47" w:rsidR="00B542A4" w:rsidRDefault="0015224A" w:rsidP="00B542A4">
      <w:r w:rsidRPr="0091695B">
        <w:t xml:space="preserve">Any </w:t>
      </w:r>
      <w:r>
        <w:t xml:space="preserve">licenced </w:t>
      </w:r>
      <w:r w:rsidRPr="0091695B">
        <w:t>in-house review procedure must</w:t>
      </w:r>
      <w:r>
        <w:t xml:space="preserve"> likewise meet the above key principles.</w:t>
      </w:r>
    </w:p>
    <w:p w14:paraId="4828BE14" w14:textId="610B28FF" w:rsidR="0048637F" w:rsidRPr="00B542A4" w:rsidRDefault="0048637F" w:rsidP="0048637F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</w:t>
      </w:r>
      <w:r w:rsidR="00BA2266">
        <w:t>C</w:t>
      </w:r>
      <w:r w:rsidRPr="009E46C0">
        <w:t xml:space="preserve">: </w:t>
      </w:r>
      <w:r w:rsidR="00BA2266">
        <w:t>Application questions</w:t>
      </w:r>
    </w:p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69169FE6" w14:textId="77777777" w:rsidTr="009E4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42CAA9AF" w14:textId="62BE8888" w:rsidR="00930D74" w:rsidRDefault="0067199E" w:rsidP="009E46C0">
            <w:pPr>
              <w:rPr>
                <w:bCs w:val="0"/>
                <w:u w:val="single"/>
              </w:rPr>
            </w:pPr>
            <w:r>
              <w:rPr>
                <w:color w:val="auto"/>
                <w:u w:val="single"/>
              </w:rPr>
              <w:t>Your review system</w:t>
            </w:r>
          </w:p>
          <w:p w14:paraId="221CCBB6" w14:textId="77777777" w:rsidR="000A6F6C" w:rsidRPr="00D67CCE" w:rsidRDefault="000A6F6C" w:rsidP="009E46C0">
            <w:pPr>
              <w:rPr>
                <w:bCs w:val="0"/>
                <w:color w:val="auto"/>
                <w:u w:val="single"/>
              </w:rPr>
            </w:pPr>
          </w:p>
          <w:p w14:paraId="33DAB9CC" w14:textId="017E6BCF" w:rsidR="009E46C0" w:rsidRPr="00874E25" w:rsidRDefault="0067199E" w:rsidP="00025C9C">
            <w:pPr>
              <w:rPr>
                <w:color w:val="auto"/>
              </w:rPr>
            </w:pPr>
            <w:r>
              <w:rPr>
                <w:color w:val="auto"/>
              </w:rPr>
              <w:t xml:space="preserve">With reference to the key principles noted above, explain </w:t>
            </w:r>
            <w:r w:rsidR="00593F1F" w:rsidRPr="00593F1F">
              <w:rPr>
                <w:color w:val="auto"/>
              </w:rPr>
              <w:t xml:space="preserve">how your </w:t>
            </w:r>
            <w:r w:rsidR="00593F1F">
              <w:rPr>
                <w:color w:val="auto"/>
              </w:rPr>
              <w:t xml:space="preserve">internal </w:t>
            </w:r>
            <w:r w:rsidR="00593F1F" w:rsidRPr="00593F1F">
              <w:rPr>
                <w:color w:val="auto"/>
              </w:rPr>
              <w:t xml:space="preserve">review mechanisms can be substituted for the </w:t>
            </w:r>
            <w:r w:rsidR="00593F1F">
              <w:rPr>
                <w:color w:val="auto"/>
              </w:rPr>
              <w:t xml:space="preserve">Society’s </w:t>
            </w:r>
            <w:r w:rsidR="00593F1F" w:rsidRPr="00593F1F">
              <w:rPr>
                <w:color w:val="auto"/>
              </w:rPr>
              <w:t xml:space="preserve">PQPR </w:t>
            </w:r>
            <w:r w:rsidR="00593F1F">
              <w:rPr>
                <w:color w:val="auto"/>
              </w:rPr>
              <w:t xml:space="preserve">system, </w:t>
            </w:r>
            <w:r w:rsidR="00593F1F" w:rsidRPr="00593F1F">
              <w:rPr>
                <w:color w:val="auto"/>
              </w:rPr>
              <w:t>whilst achieving the same objectives</w:t>
            </w:r>
            <w:r w:rsidR="00593F1F">
              <w:rPr>
                <w:color w:val="auto"/>
              </w:rPr>
              <w:t>.</w:t>
            </w:r>
          </w:p>
        </w:tc>
      </w:tr>
      <w:tr w:rsidR="009E46C0" w14:paraId="59DF8832" w14:textId="77777777" w:rsidTr="009E46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24011DC3" w14:textId="476CE991" w:rsidR="009E46C0" w:rsidRDefault="009E46C0" w:rsidP="009E46C0"/>
        </w:tc>
      </w:tr>
    </w:tbl>
    <w:p w14:paraId="081E259E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17211A65" w14:textId="77777777" w:rsidTr="001D47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01FAA049" w14:textId="5105D22A" w:rsidR="002A3EA0" w:rsidRPr="002A3EA0" w:rsidRDefault="002A3EA0" w:rsidP="0092063F">
            <w:pPr>
              <w:rPr>
                <w:bCs w:val="0"/>
                <w:u w:val="single"/>
              </w:rPr>
            </w:pPr>
            <w:r>
              <w:rPr>
                <w:color w:val="auto"/>
                <w:u w:val="single"/>
              </w:rPr>
              <w:lastRenderedPageBreak/>
              <w:t xml:space="preserve">Reviewing </w:t>
            </w:r>
            <w:r w:rsidR="00830314">
              <w:rPr>
                <w:color w:val="auto"/>
                <w:u w:val="single"/>
              </w:rPr>
              <w:t>other attributes</w:t>
            </w:r>
          </w:p>
          <w:p w14:paraId="6B3EDB2C" w14:textId="77777777" w:rsidR="002A3EA0" w:rsidRDefault="002A3EA0" w:rsidP="0092063F">
            <w:pPr>
              <w:rPr>
                <w:bCs w:val="0"/>
              </w:rPr>
            </w:pPr>
          </w:p>
          <w:p w14:paraId="21035002" w14:textId="57098FC4" w:rsidR="009E46C0" w:rsidRDefault="00C41DD6" w:rsidP="0092063F">
            <w:r w:rsidRPr="00C41DD6">
              <w:rPr>
                <w:color w:val="auto"/>
              </w:rPr>
              <w:t xml:space="preserve">Does your review mechanism include </w:t>
            </w:r>
            <w:r w:rsidR="00CA1C5C">
              <w:rPr>
                <w:color w:val="auto"/>
              </w:rPr>
              <w:t>matters</w:t>
            </w:r>
            <w:r w:rsidRPr="00C41DD6">
              <w:rPr>
                <w:color w:val="auto"/>
              </w:rPr>
              <w:t xml:space="preserve"> unrelated to the PEAT 2 Outcomes</w:t>
            </w:r>
            <w:r w:rsidR="00CA1C5C">
              <w:rPr>
                <w:color w:val="auto"/>
              </w:rPr>
              <w:t>, or do you plan for it to include such matters in the future</w:t>
            </w:r>
            <w:r w:rsidRPr="00C41DD6">
              <w:rPr>
                <w:color w:val="auto"/>
              </w:rPr>
              <w:t xml:space="preserve">? </w:t>
            </w:r>
            <w:r w:rsidR="00CA1C5C">
              <w:rPr>
                <w:color w:val="auto"/>
              </w:rPr>
              <w:t xml:space="preserve"> </w:t>
            </w:r>
            <w:r w:rsidRPr="00C41DD6">
              <w:rPr>
                <w:color w:val="auto"/>
              </w:rPr>
              <w:t xml:space="preserve">If so, what are they and </w:t>
            </w:r>
            <w:r w:rsidR="0092063F">
              <w:rPr>
                <w:color w:val="auto"/>
              </w:rPr>
              <w:t xml:space="preserve">how </w:t>
            </w:r>
            <w:r w:rsidR="003A1C50">
              <w:rPr>
                <w:color w:val="auto"/>
              </w:rPr>
              <w:t>will</w:t>
            </w:r>
            <w:r w:rsidR="0092063F">
              <w:rPr>
                <w:color w:val="auto"/>
              </w:rPr>
              <w:t xml:space="preserve"> you ensure </w:t>
            </w:r>
            <w:r w:rsidRPr="00C41DD6">
              <w:rPr>
                <w:color w:val="auto"/>
              </w:rPr>
              <w:t xml:space="preserve">that these </w:t>
            </w:r>
            <w:r w:rsidR="0092063F">
              <w:rPr>
                <w:color w:val="auto"/>
              </w:rPr>
              <w:t>do</w:t>
            </w:r>
            <w:r w:rsidRPr="00C41DD6">
              <w:rPr>
                <w:color w:val="auto"/>
              </w:rPr>
              <w:t xml:space="preserve"> not affect decisions on whether an individual meets </w:t>
            </w:r>
            <w:r w:rsidRPr="0092063F">
              <w:rPr>
                <w:i/>
                <w:iCs/>
                <w:color w:val="auto"/>
              </w:rPr>
              <w:t xml:space="preserve">the </w:t>
            </w:r>
            <w:r w:rsidR="0092063F" w:rsidRPr="0092063F">
              <w:rPr>
                <w:i/>
                <w:iCs/>
                <w:color w:val="auto"/>
              </w:rPr>
              <w:t xml:space="preserve">standard of the </w:t>
            </w:r>
            <w:r w:rsidRPr="0092063F">
              <w:rPr>
                <w:i/>
                <w:iCs/>
                <w:color w:val="auto"/>
              </w:rPr>
              <w:t>qualifying solicitor</w:t>
            </w:r>
            <w:r w:rsidRPr="00C41DD6">
              <w:rPr>
                <w:color w:val="auto"/>
              </w:rPr>
              <w:t>?</w:t>
            </w:r>
          </w:p>
        </w:tc>
      </w:tr>
      <w:tr w:rsidR="009E46C0" w14:paraId="17F4EAD6" w14:textId="77777777" w:rsidTr="001D47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6BFE5AF9" w14:textId="77777777" w:rsidR="009E46C0" w:rsidRDefault="009E46C0" w:rsidP="001D476B"/>
        </w:tc>
      </w:tr>
    </w:tbl>
    <w:p w14:paraId="0C705B36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E46C0" w14:paraId="025F6B09" w14:textId="77777777" w:rsidTr="00012D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FF36341" w14:textId="77777777" w:rsidR="004E377C" w:rsidRPr="004E377C" w:rsidRDefault="004E377C" w:rsidP="0040552D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  <w:u w:val="single"/>
              </w:rPr>
            </w:pPr>
            <w:r w:rsidRPr="004E377C">
              <w:rPr>
                <w:u w:val="single"/>
              </w:rPr>
              <w:t>Preparation for reviews</w:t>
            </w:r>
          </w:p>
          <w:p w14:paraId="0CAB2F52" w14:textId="77777777" w:rsidR="004E377C" w:rsidRDefault="004E377C" w:rsidP="0040552D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</w:rPr>
            </w:pPr>
          </w:p>
          <w:p w14:paraId="0C39041C" w14:textId="499CB3EA" w:rsidR="0040552D" w:rsidRDefault="003A1C50" w:rsidP="0040552D">
            <w:pPr>
              <w:pStyle w:val="Orderedlist"/>
              <w:numPr>
                <w:ilvl w:val="0"/>
                <w:numId w:val="0"/>
              </w:numPr>
              <w:ind w:left="28"/>
            </w:pPr>
            <w:r>
              <w:t>Explain how the training unit will ensure</w:t>
            </w:r>
            <w:r w:rsidR="00525EC3" w:rsidRPr="00525EC3">
              <w:t xml:space="preserve"> </w:t>
            </w:r>
            <w:r>
              <w:t xml:space="preserve">that </w:t>
            </w:r>
            <w:r w:rsidR="00525EC3" w:rsidRPr="00525EC3">
              <w:t xml:space="preserve">both the </w:t>
            </w:r>
            <w:r w:rsidR="004818EB">
              <w:t>supervising</w:t>
            </w:r>
            <w:r w:rsidR="004818EB" w:rsidRPr="004E377C">
              <w:t xml:space="preserve"> </w:t>
            </w:r>
            <w:r w:rsidR="00525EC3" w:rsidRPr="00525EC3">
              <w:t>solicitor and trainee adequately prepare for reviews.</w:t>
            </w:r>
          </w:p>
        </w:tc>
      </w:tr>
      <w:tr w:rsidR="009E46C0" w14:paraId="288B74D9" w14:textId="77777777" w:rsidTr="00012D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2199E8FA" w14:textId="77777777" w:rsidR="009E46C0" w:rsidRDefault="009E46C0" w:rsidP="001D476B"/>
        </w:tc>
      </w:tr>
    </w:tbl>
    <w:p w14:paraId="0A33EF21" w14:textId="77777777" w:rsidR="009E46C0" w:rsidRDefault="009E46C0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F01C88" w14:paraId="517F359E" w14:textId="77777777" w:rsidTr="00A12F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C492142" w14:textId="77777777" w:rsidR="004818EB" w:rsidRPr="004818EB" w:rsidRDefault="004818EB" w:rsidP="00A12FF3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  <w:u w:val="single"/>
              </w:rPr>
            </w:pPr>
            <w:r w:rsidRPr="004818EB">
              <w:rPr>
                <w:u w:val="single"/>
              </w:rPr>
              <w:t>Agreeing reviews</w:t>
            </w:r>
          </w:p>
          <w:p w14:paraId="40C0FE14" w14:textId="77777777" w:rsidR="004818EB" w:rsidRDefault="004818EB" w:rsidP="00A12FF3">
            <w:pPr>
              <w:pStyle w:val="Orderedlist"/>
              <w:numPr>
                <w:ilvl w:val="0"/>
                <w:numId w:val="0"/>
              </w:numPr>
              <w:ind w:left="28"/>
              <w:rPr>
                <w:bCs w:val="0"/>
              </w:rPr>
            </w:pPr>
          </w:p>
          <w:p w14:paraId="6E5517CE" w14:textId="295F6B3C" w:rsidR="00F01C88" w:rsidRDefault="00B02084" w:rsidP="00A12FF3">
            <w:pPr>
              <w:pStyle w:val="Orderedlist"/>
              <w:numPr>
                <w:ilvl w:val="0"/>
                <w:numId w:val="0"/>
              </w:numPr>
              <w:ind w:left="28"/>
            </w:pPr>
            <w:r>
              <w:t>Explain how the training unit will ensure</w:t>
            </w:r>
            <w:r w:rsidRPr="00525EC3">
              <w:t xml:space="preserve"> </w:t>
            </w:r>
            <w:r w:rsidR="004E377C" w:rsidRPr="004E377C">
              <w:t xml:space="preserve">agreement on review outcomes between the </w:t>
            </w:r>
            <w:r w:rsidR="004818EB">
              <w:t>supervising</w:t>
            </w:r>
            <w:r w:rsidR="004E377C" w:rsidRPr="004E377C">
              <w:t xml:space="preserve"> solicitor and trainee</w:t>
            </w:r>
            <w:r>
              <w:t>.</w:t>
            </w:r>
            <w:r w:rsidR="004818EB">
              <w:t xml:space="preserve"> </w:t>
            </w:r>
            <w:r>
              <w:t xml:space="preserve"> </w:t>
            </w:r>
          </w:p>
        </w:tc>
      </w:tr>
      <w:tr w:rsidR="00F01C88" w14:paraId="55CE192D" w14:textId="77777777" w:rsidTr="00A12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1838CAF0" w14:textId="77777777" w:rsidR="00F01C88" w:rsidRDefault="00F01C88" w:rsidP="00A12FF3"/>
        </w:tc>
      </w:tr>
    </w:tbl>
    <w:p w14:paraId="4ECB7505" w14:textId="77777777" w:rsidR="00F01C88" w:rsidRDefault="00F01C88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012D7B" w14:paraId="312927FC" w14:textId="77777777" w:rsidTr="00816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0A284B68" w14:textId="6BB8ADFE" w:rsidR="00012D7B" w:rsidRPr="00FF6AC1" w:rsidRDefault="00727D9F" w:rsidP="00816A2E">
            <w:pPr>
              <w:rPr>
                <w:bCs w:val="0"/>
                <w:color w:val="auto"/>
                <w:u w:val="single"/>
              </w:rPr>
            </w:pPr>
            <w:r>
              <w:rPr>
                <w:color w:val="auto"/>
                <w:u w:val="single"/>
              </w:rPr>
              <w:t>Reviewer training</w:t>
            </w:r>
          </w:p>
          <w:p w14:paraId="46E1784C" w14:textId="77777777" w:rsidR="00012D7B" w:rsidRPr="00FF6AC1" w:rsidRDefault="00012D7B" w:rsidP="00816A2E">
            <w:pPr>
              <w:rPr>
                <w:color w:val="auto"/>
                <w:u w:val="single"/>
              </w:rPr>
            </w:pPr>
          </w:p>
          <w:p w14:paraId="52D0D932" w14:textId="5167D59A" w:rsidR="00012D7B" w:rsidRDefault="0039792F" w:rsidP="00816A2E">
            <w:r>
              <w:rPr>
                <w:color w:val="auto"/>
              </w:rPr>
              <w:t>Will</w:t>
            </w:r>
            <w:r w:rsidR="00F52EE5" w:rsidRPr="00F52EE5">
              <w:rPr>
                <w:color w:val="auto"/>
              </w:rPr>
              <w:t xml:space="preserve"> your reviewers receive training before conducting reviews? Please provide details.</w:t>
            </w:r>
          </w:p>
        </w:tc>
      </w:tr>
      <w:tr w:rsidR="00012D7B" w14:paraId="11B3E8FD" w14:textId="77777777" w:rsidTr="00816A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12EFB9B4" w14:textId="77777777" w:rsidR="00012D7B" w:rsidRDefault="00012D7B" w:rsidP="00816A2E"/>
        </w:tc>
      </w:tr>
    </w:tbl>
    <w:p w14:paraId="3CD31DBA" w14:textId="77777777" w:rsidR="00012D7B" w:rsidRDefault="00012D7B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611D31" w14:paraId="771102AD" w14:textId="77777777" w:rsidTr="00816A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468564C2" w14:textId="77777777" w:rsidR="00580DA5" w:rsidRPr="00580DA5" w:rsidRDefault="00580DA5" w:rsidP="00605340">
            <w:pPr>
              <w:rPr>
                <w:bCs w:val="0"/>
                <w:u w:val="single"/>
              </w:rPr>
            </w:pPr>
            <w:r w:rsidRPr="00580DA5">
              <w:rPr>
                <w:color w:val="auto"/>
                <w:u w:val="single"/>
              </w:rPr>
              <w:t>The PEAT 2 Record</w:t>
            </w:r>
          </w:p>
          <w:p w14:paraId="26DFE120" w14:textId="77777777" w:rsidR="00580DA5" w:rsidRDefault="00580DA5" w:rsidP="00605340">
            <w:pPr>
              <w:rPr>
                <w:bCs w:val="0"/>
              </w:rPr>
            </w:pPr>
          </w:p>
          <w:p w14:paraId="0758DC88" w14:textId="0DD5FA60" w:rsidR="00611D31" w:rsidRPr="00D4687F" w:rsidRDefault="00967155" w:rsidP="00D4687F">
            <w:pPr>
              <w:rPr>
                <w:color w:val="auto"/>
              </w:rPr>
            </w:pPr>
            <w:r w:rsidRPr="00D4687F">
              <w:rPr>
                <w:color w:val="auto"/>
              </w:rPr>
              <w:t>Will</w:t>
            </w:r>
            <w:r w:rsidR="00605340" w:rsidRPr="00D4687F">
              <w:rPr>
                <w:color w:val="auto"/>
              </w:rPr>
              <w:t xml:space="preserve"> you use your own reflective learning </w:t>
            </w:r>
            <w:r w:rsidR="00580DA5" w:rsidRPr="00D4687F">
              <w:rPr>
                <w:color w:val="auto"/>
              </w:rPr>
              <w:t>log</w:t>
            </w:r>
            <w:r w:rsidR="00605340" w:rsidRPr="00D4687F">
              <w:rPr>
                <w:color w:val="auto"/>
              </w:rPr>
              <w:t>?</w:t>
            </w:r>
            <w:r w:rsidR="00D4687F" w:rsidRPr="00D4687F">
              <w:rPr>
                <w:color w:val="auto"/>
              </w:rPr>
              <w:t xml:space="preserve"> If you will, how will it work and how will it capture learning against the PEAT 2 outcomes?</w:t>
            </w:r>
          </w:p>
        </w:tc>
      </w:tr>
      <w:tr w:rsidR="00611D31" w14:paraId="490D05D8" w14:textId="77777777" w:rsidTr="00816A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6" w:type="dxa"/>
          </w:tcPr>
          <w:p w14:paraId="62A0ACAB" w14:textId="77777777" w:rsidR="00611D31" w:rsidRDefault="00611D31" w:rsidP="00816A2E"/>
        </w:tc>
      </w:tr>
    </w:tbl>
    <w:p w14:paraId="74E00B7A" w14:textId="77777777" w:rsidR="00611D31" w:rsidRDefault="00611D31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4531"/>
        <w:gridCol w:w="4825"/>
      </w:tblGrid>
      <w:tr w:rsidR="00785C36" w14:paraId="3D0FD8EF" w14:textId="77777777" w:rsidTr="00F333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gridSpan w:val="2"/>
          </w:tcPr>
          <w:p w14:paraId="387D6170" w14:textId="4BC66DD5" w:rsidR="00785C36" w:rsidRPr="003A4BFC" w:rsidRDefault="003A4BFC" w:rsidP="009E46C0">
            <w:pPr>
              <w:rPr>
                <w:color w:val="auto"/>
              </w:rPr>
            </w:pPr>
            <w:r w:rsidRPr="003A4BFC">
              <w:rPr>
                <w:color w:val="auto"/>
              </w:rPr>
              <w:t>List the individuals you expect to review trainees over the course of the licence</w:t>
            </w:r>
          </w:p>
        </w:tc>
      </w:tr>
      <w:tr w:rsidR="000E7011" w14:paraId="7FD6527D" w14:textId="77777777" w:rsidTr="000E701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026954F" w14:textId="25785C41" w:rsidR="000E7011" w:rsidRPr="000E7011" w:rsidRDefault="000E7011" w:rsidP="009E46C0">
            <w:pPr>
              <w:rPr>
                <w:bCs w:val="0"/>
                <w:color w:val="auto"/>
              </w:rPr>
            </w:pPr>
            <w:r w:rsidRPr="000E7011">
              <w:rPr>
                <w:bCs w:val="0"/>
                <w:color w:val="auto"/>
              </w:rPr>
              <w:t>Name</w:t>
            </w:r>
          </w:p>
        </w:tc>
        <w:tc>
          <w:tcPr>
            <w:tcW w:w="4825" w:type="dxa"/>
          </w:tcPr>
          <w:p w14:paraId="24021B19" w14:textId="250A2C8B" w:rsidR="000E7011" w:rsidRPr="000E7011" w:rsidRDefault="000E7011" w:rsidP="009E46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E7011">
              <w:rPr>
                <w:bCs/>
              </w:rPr>
              <w:t>Title (Partner, Associate etc)</w:t>
            </w:r>
          </w:p>
        </w:tc>
      </w:tr>
      <w:tr w:rsidR="000E7011" w14:paraId="48D72CC1" w14:textId="77777777" w:rsidTr="000E70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89837E8" w14:textId="77777777" w:rsidR="000E7011" w:rsidRPr="000E7011" w:rsidRDefault="000E7011" w:rsidP="009E46C0">
            <w:pPr>
              <w:rPr>
                <w:bCs w:val="0"/>
                <w:color w:val="auto"/>
              </w:rPr>
            </w:pPr>
          </w:p>
        </w:tc>
        <w:tc>
          <w:tcPr>
            <w:tcW w:w="4825" w:type="dxa"/>
          </w:tcPr>
          <w:p w14:paraId="43B9C569" w14:textId="77777777" w:rsidR="000E7011" w:rsidRPr="000E7011" w:rsidRDefault="000E7011" w:rsidP="009E46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9F834B7" w14:textId="77777777" w:rsidR="00785C36" w:rsidRDefault="00785C36" w:rsidP="009E46C0"/>
    <w:tbl>
      <w:tblPr>
        <w:tblStyle w:val="LSSnormaltable"/>
        <w:tblW w:w="0" w:type="auto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356"/>
      </w:tblGrid>
      <w:tr w:rsidR="00930D74" w14:paraId="79797104" w14:textId="77777777" w:rsidTr="00611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009F4728" w14:textId="691B1CC3" w:rsidR="00930D74" w:rsidRPr="009316CC" w:rsidRDefault="00465643" w:rsidP="009316CC">
            <w:pPr>
              <w:rPr>
                <w:bCs w:val="0"/>
              </w:rPr>
            </w:pPr>
            <w:r w:rsidRPr="00465643">
              <w:rPr>
                <w:color w:val="auto"/>
              </w:rPr>
              <w:t>Please provide any other information you believe supports your application</w:t>
            </w:r>
            <w:r w:rsidR="009316CC">
              <w:rPr>
                <w:color w:val="auto"/>
              </w:rPr>
              <w:t>.</w:t>
            </w:r>
          </w:p>
        </w:tc>
      </w:tr>
      <w:tr w:rsidR="00930D74" w14:paraId="49FE0A7A" w14:textId="77777777" w:rsidTr="00611D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42F19C18" w14:textId="77777777" w:rsidR="00930D74" w:rsidRDefault="00930D74" w:rsidP="001D476B"/>
        </w:tc>
      </w:tr>
    </w:tbl>
    <w:p w14:paraId="74C28841" w14:textId="5B69C30C" w:rsidR="00025C9C" w:rsidRDefault="00025C9C" w:rsidP="00025C9C">
      <w:pPr>
        <w:pStyle w:val="Heading1"/>
        <w:numPr>
          <w:ilvl w:val="0"/>
          <w:numId w:val="0"/>
        </w:numPr>
        <w:ind w:left="360" w:hanging="360"/>
      </w:pPr>
      <w:r w:rsidRPr="009E46C0">
        <w:t xml:space="preserve">Section </w:t>
      </w:r>
      <w:r w:rsidR="00BA2266">
        <w:t>D</w:t>
      </w:r>
      <w:r w:rsidRPr="009E46C0">
        <w:t xml:space="preserve">: </w:t>
      </w:r>
      <w:r>
        <w:t>Attachments</w:t>
      </w:r>
    </w:p>
    <w:p w14:paraId="1A183A5F" w14:textId="7399854E" w:rsidR="00930D74" w:rsidRDefault="00D86A28" w:rsidP="009E46C0">
      <w:r>
        <w:t>P</w:t>
      </w:r>
      <w:r w:rsidR="00025C9C" w:rsidRPr="00025C9C">
        <w:t xml:space="preserve">lease attach </w:t>
      </w:r>
      <w:r w:rsidR="00985799">
        <w:t xml:space="preserve">any </w:t>
      </w:r>
      <w:r w:rsidR="00025C9C" w:rsidRPr="00025C9C">
        <w:t xml:space="preserve">documentation, forms or evidence </w:t>
      </w:r>
      <w:r>
        <w:t>that are relevant to your answers above</w:t>
      </w:r>
      <w:r w:rsidR="00025C9C">
        <w:t>.</w:t>
      </w:r>
      <w:r w:rsidR="00F76780">
        <w:t xml:space="preserve">  In particular, please consider</w:t>
      </w:r>
      <w:r w:rsidR="00130697">
        <w:t xml:space="preserve"> your explanation of your review system in answer to the first question and how additional evidence may assist with this explanation.</w:t>
      </w:r>
    </w:p>
    <w:p w14:paraId="0DA7E7B3" w14:textId="77777777" w:rsidR="00930D74" w:rsidRDefault="00930D74" w:rsidP="009E46C0"/>
    <w:p w14:paraId="373E3EC9" w14:textId="69FB762A" w:rsidR="00F762CB" w:rsidRPr="009E46C0" w:rsidRDefault="00F762CB" w:rsidP="009E46C0">
      <w:r>
        <w:t>You will be invoiced for the licence, following the submission of your application.</w:t>
      </w:r>
    </w:p>
    <w:sectPr w:rsidR="00F762CB" w:rsidRPr="009E46C0" w:rsidSect="002E253D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5D69F" w14:textId="77777777" w:rsidR="00210C66" w:rsidRDefault="00210C66" w:rsidP="00C056E1">
      <w:pPr>
        <w:spacing w:after="0" w:line="240" w:lineRule="auto"/>
      </w:pPr>
      <w:r>
        <w:separator/>
      </w:r>
    </w:p>
  </w:endnote>
  <w:endnote w:type="continuationSeparator" w:id="0">
    <w:p w14:paraId="0C39E5E6" w14:textId="77777777" w:rsidR="00210C66" w:rsidRDefault="00210C66" w:rsidP="00C056E1">
      <w:pPr>
        <w:spacing w:after="0" w:line="240" w:lineRule="auto"/>
      </w:pPr>
      <w:r>
        <w:continuationSeparator/>
      </w:r>
    </w:p>
  </w:endnote>
  <w:endnote w:type="continuationNotice" w:id="1">
    <w:p w14:paraId="2D7777D2" w14:textId="77777777" w:rsidR="00210C66" w:rsidRDefault="00210C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72ECC072-6D4A-4A5C-BD88-2210F256A137}"/>
    <w:embedBold r:id="rId2" w:fontKey="{61D4FF4D-F09D-4AE0-8536-63F6BAF91C96}"/>
    <w:embedItalic r:id="rId3" w:fontKey="{27F68CF2-A26F-4F4A-B0A1-512A3A0B3520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4" w:fontKey="{6D613E22-02A0-430B-9382-D9A8A7148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607D" w14:textId="44660D08" w:rsidR="001E06BB" w:rsidRDefault="001E06BB" w:rsidP="00884E2D">
    <w:pPr>
      <w:pStyle w:val="Footer"/>
      <w:tabs>
        <w:tab w:val="clear" w:pos="4513"/>
        <w:tab w:val="clear" w:pos="9026"/>
        <w:tab w:val="right" w:pos="9214"/>
      </w:tabs>
      <w:ind w:right="153"/>
    </w:pPr>
    <w: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F9927" w14:textId="20EE4491" w:rsidR="000770BD" w:rsidRDefault="000770BD" w:rsidP="00341BA6">
    <w:pPr>
      <w:pStyle w:val="Footer"/>
      <w:tabs>
        <w:tab w:val="clear" w:pos="4513"/>
        <w:tab w:val="clear" w:pos="9026"/>
        <w:tab w:val="right" w:pos="9356"/>
      </w:tabs>
      <w:ind w:right="10"/>
    </w:pPr>
    <w:r>
      <w:tab/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6BD94" w14:textId="77777777" w:rsidR="00210C66" w:rsidRDefault="00210C66" w:rsidP="00C056E1">
      <w:pPr>
        <w:spacing w:after="0" w:line="240" w:lineRule="auto"/>
      </w:pPr>
      <w:r>
        <w:separator/>
      </w:r>
    </w:p>
  </w:footnote>
  <w:footnote w:type="continuationSeparator" w:id="0">
    <w:p w14:paraId="5BA4076B" w14:textId="77777777" w:rsidR="00210C66" w:rsidRDefault="00210C66" w:rsidP="00C056E1">
      <w:pPr>
        <w:spacing w:after="0" w:line="240" w:lineRule="auto"/>
      </w:pPr>
      <w:r>
        <w:continuationSeparator/>
      </w:r>
    </w:p>
  </w:footnote>
  <w:footnote w:type="continuationNotice" w:id="1">
    <w:p w14:paraId="039F96DF" w14:textId="77777777" w:rsidR="00210C66" w:rsidRDefault="00210C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C42F3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45D65A18" wp14:editId="4B4B3378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EACC7" w14:textId="77777777" w:rsidR="006A4458" w:rsidRDefault="006A4458" w:rsidP="009E46C0">
    <w:pPr>
      <w:pStyle w:val="NoSpacing"/>
      <w:rPr>
        <w:rFonts w:asciiTheme="majorHAnsi" w:hAnsiTheme="majorHAnsi" w:cstheme="majorHAnsi"/>
      </w:rPr>
    </w:pPr>
  </w:p>
  <w:p w14:paraId="4A674ECB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58240" behindDoc="0" locked="0" layoutInCell="1" allowOverlap="1" wp14:anchorId="1F02655A" wp14:editId="39F6F09B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7.65pt;height:3.8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8D965860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C95BAA"/>
    <w:multiLevelType w:val="multilevel"/>
    <w:tmpl w:val="D276A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8" w15:restartNumberingAfterBreak="0">
    <w:nsid w:val="68EA2F34"/>
    <w:multiLevelType w:val="multilevel"/>
    <w:tmpl w:val="D9EA632A"/>
    <w:numStyleLink w:val="Multi-levellist"/>
  </w:abstractNum>
  <w:abstractNum w:abstractNumId="9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6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9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7"/>
  </w:num>
  <w:num w:numId="12" w16cid:durableId="582420615">
    <w:abstractNumId w:val="8"/>
  </w:num>
  <w:num w:numId="13" w16cid:durableId="1371997478">
    <w:abstractNumId w:val="1"/>
  </w:num>
  <w:num w:numId="14" w16cid:durableId="1526209760">
    <w:abstractNumId w:val="8"/>
  </w:num>
  <w:num w:numId="15" w16cid:durableId="785197271">
    <w:abstractNumId w:val="6"/>
  </w:num>
  <w:num w:numId="16" w16cid:durableId="1770732899">
    <w:abstractNumId w:val="6"/>
  </w:num>
  <w:num w:numId="17" w16cid:durableId="1258488313">
    <w:abstractNumId w:val="6"/>
  </w:num>
  <w:num w:numId="18" w16cid:durableId="1828856495">
    <w:abstractNumId w:val="6"/>
  </w:num>
  <w:num w:numId="19" w16cid:durableId="1433549410">
    <w:abstractNumId w:val="6"/>
  </w:num>
  <w:num w:numId="20" w16cid:durableId="2088837739">
    <w:abstractNumId w:val="6"/>
  </w:num>
  <w:num w:numId="21" w16cid:durableId="521625140">
    <w:abstractNumId w:val="6"/>
  </w:num>
  <w:num w:numId="22" w16cid:durableId="886257638">
    <w:abstractNumId w:val="6"/>
  </w:num>
  <w:num w:numId="23" w16cid:durableId="1140273149">
    <w:abstractNumId w:val="6"/>
  </w:num>
  <w:num w:numId="24" w16cid:durableId="1518735710">
    <w:abstractNumId w:val="10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  <w:num w:numId="28" w16cid:durableId="16446528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76019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55736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6C0"/>
    <w:rsid w:val="00003DBA"/>
    <w:rsid w:val="000040B1"/>
    <w:rsid w:val="00012D7B"/>
    <w:rsid w:val="00024290"/>
    <w:rsid w:val="00025013"/>
    <w:rsid w:val="00025C9C"/>
    <w:rsid w:val="00065E69"/>
    <w:rsid w:val="0006704A"/>
    <w:rsid w:val="000770BD"/>
    <w:rsid w:val="000830A0"/>
    <w:rsid w:val="000A0AB0"/>
    <w:rsid w:val="000A6F6C"/>
    <w:rsid w:val="000B368C"/>
    <w:rsid w:val="000C258E"/>
    <w:rsid w:val="000D713E"/>
    <w:rsid w:val="000E7011"/>
    <w:rsid w:val="00130697"/>
    <w:rsid w:val="00132EA3"/>
    <w:rsid w:val="00140B34"/>
    <w:rsid w:val="00150440"/>
    <w:rsid w:val="0015224A"/>
    <w:rsid w:val="001547C3"/>
    <w:rsid w:val="00171C6B"/>
    <w:rsid w:val="00180948"/>
    <w:rsid w:val="001840F3"/>
    <w:rsid w:val="001A03DE"/>
    <w:rsid w:val="001A1F68"/>
    <w:rsid w:val="001A35B4"/>
    <w:rsid w:val="001B2164"/>
    <w:rsid w:val="001B4A89"/>
    <w:rsid w:val="001B5988"/>
    <w:rsid w:val="001C1140"/>
    <w:rsid w:val="001D7509"/>
    <w:rsid w:val="001E053C"/>
    <w:rsid w:val="001E06BB"/>
    <w:rsid w:val="001E6E74"/>
    <w:rsid w:val="00210C66"/>
    <w:rsid w:val="00224104"/>
    <w:rsid w:val="002300F0"/>
    <w:rsid w:val="00244EFB"/>
    <w:rsid w:val="00291495"/>
    <w:rsid w:val="00291B2C"/>
    <w:rsid w:val="002A3EA0"/>
    <w:rsid w:val="002C00B8"/>
    <w:rsid w:val="002C493B"/>
    <w:rsid w:val="002D36D4"/>
    <w:rsid w:val="002D5AA4"/>
    <w:rsid w:val="002E117B"/>
    <w:rsid w:val="002E253D"/>
    <w:rsid w:val="002F11B0"/>
    <w:rsid w:val="00332A07"/>
    <w:rsid w:val="00334469"/>
    <w:rsid w:val="00341BA6"/>
    <w:rsid w:val="003740D6"/>
    <w:rsid w:val="00377350"/>
    <w:rsid w:val="003809EE"/>
    <w:rsid w:val="00384283"/>
    <w:rsid w:val="00391E41"/>
    <w:rsid w:val="0039792F"/>
    <w:rsid w:val="003A1C50"/>
    <w:rsid w:val="003A4BFC"/>
    <w:rsid w:val="0040552D"/>
    <w:rsid w:val="0041349F"/>
    <w:rsid w:val="00420A4E"/>
    <w:rsid w:val="00423391"/>
    <w:rsid w:val="00425669"/>
    <w:rsid w:val="0042791C"/>
    <w:rsid w:val="00465643"/>
    <w:rsid w:val="00466757"/>
    <w:rsid w:val="00467587"/>
    <w:rsid w:val="0046767A"/>
    <w:rsid w:val="00470777"/>
    <w:rsid w:val="004773A0"/>
    <w:rsid w:val="004818EB"/>
    <w:rsid w:val="0048637F"/>
    <w:rsid w:val="0048656B"/>
    <w:rsid w:val="004941C9"/>
    <w:rsid w:val="004B4047"/>
    <w:rsid w:val="004B415B"/>
    <w:rsid w:val="004C7BBD"/>
    <w:rsid w:val="004D1B8C"/>
    <w:rsid w:val="004D3D0D"/>
    <w:rsid w:val="004D58E3"/>
    <w:rsid w:val="004E377C"/>
    <w:rsid w:val="005112B3"/>
    <w:rsid w:val="005133DF"/>
    <w:rsid w:val="00514FD2"/>
    <w:rsid w:val="00524327"/>
    <w:rsid w:val="00525EC3"/>
    <w:rsid w:val="005451A2"/>
    <w:rsid w:val="00551DE1"/>
    <w:rsid w:val="00574D85"/>
    <w:rsid w:val="00574F40"/>
    <w:rsid w:val="00580DA5"/>
    <w:rsid w:val="00593F1F"/>
    <w:rsid w:val="005B59B5"/>
    <w:rsid w:val="005C40CB"/>
    <w:rsid w:val="005E50D9"/>
    <w:rsid w:val="005F301F"/>
    <w:rsid w:val="0060158E"/>
    <w:rsid w:val="00601B99"/>
    <w:rsid w:val="00605340"/>
    <w:rsid w:val="00611D31"/>
    <w:rsid w:val="00624460"/>
    <w:rsid w:val="006362E5"/>
    <w:rsid w:val="00640294"/>
    <w:rsid w:val="00662CBF"/>
    <w:rsid w:val="0067199E"/>
    <w:rsid w:val="00672405"/>
    <w:rsid w:val="00673D62"/>
    <w:rsid w:val="00684BD6"/>
    <w:rsid w:val="00684F01"/>
    <w:rsid w:val="006A4458"/>
    <w:rsid w:val="006D50AF"/>
    <w:rsid w:val="006D5E8F"/>
    <w:rsid w:val="006E05E7"/>
    <w:rsid w:val="00727D9F"/>
    <w:rsid w:val="00750873"/>
    <w:rsid w:val="00761F79"/>
    <w:rsid w:val="00770FB9"/>
    <w:rsid w:val="007720FA"/>
    <w:rsid w:val="00785C36"/>
    <w:rsid w:val="007A1399"/>
    <w:rsid w:val="007B52BD"/>
    <w:rsid w:val="007B7AE2"/>
    <w:rsid w:val="007C7E7A"/>
    <w:rsid w:val="007D00E1"/>
    <w:rsid w:val="007E0CCB"/>
    <w:rsid w:val="008040C7"/>
    <w:rsid w:val="008061CD"/>
    <w:rsid w:val="0081683A"/>
    <w:rsid w:val="0081776D"/>
    <w:rsid w:val="00827961"/>
    <w:rsid w:val="00830314"/>
    <w:rsid w:val="008421A4"/>
    <w:rsid w:val="008621CE"/>
    <w:rsid w:val="00874E25"/>
    <w:rsid w:val="00884E2D"/>
    <w:rsid w:val="00887B7C"/>
    <w:rsid w:val="00887B7F"/>
    <w:rsid w:val="008C4EDC"/>
    <w:rsid w:val="008E00A6"/>
    <w:rsid w:val="008E0622"/>
    <w:rsid w:val="009003CD"/>
    <w:rsid w:val="009011B4"/>
    <w:rsid w:val="009119C6"/>
    <w:rsid w:val="00917CEA"/>
    <w:rsid w:val="0092063F"/>
    <w:rsid w:val="00922C96"/>
    <w:rsid w:val="00930D74"/>
    <w:rsid w:val="009316CC"/>
    <w:rsid w:val="00934E43"/>
    <w:rsid w:val="0094364D"/>
    <w:rsid w:val="0094380A"/>
    <w:rsid w:val="00945BF5"/>
    <w:rsid w:val="0095124F"/>
    <w:rsid w:val="00967155"/>
    <w:rsid w:val="00967AF7"/>
    <w:rsid w:val="00973EE0"/>
    <w:rsid w:val="0098185C"/>
    <w:rsid w:val="00985799"/>
    <w:rsid w:val="00997A1C"/>
    <w:rsid w:val="009A3A8C"/>
    <w:rsid w:val="009A3AAB"/>
    <w:rsid w:val="009C5AAF"/>
    <w:rsid w:val="009C5BE0"/>
    <w:rsid w:val="009D0578"/>
    <w:rsid w:val="009E46C0"/>
    <w:rsid w:val="009F09BC"/>
    <w:rsid w:val="00A07D9A"/>
    <w:rsid w:val="00A12496"/>
    <w:rsid w:val="00A15449"/>
    <w:rsid w:val="00A206E6"/>
    <w:rsid w:val="00A216F9"/>
    <w:rsid w:val="00A664CD"/>
    <w:rsid w:val="00A7242F"/>
    <w:rsid w:val="00A75591"/>
    <w:rsid w:val="00A8303B"/>
    <w:rsid w:val="00A972A2"/>
    <w:rsid w:val="00AA4EB5"/>
    <w:rsid w:val="00AB20E9"/>
    <w:rsid w:val="00AD0973"/>
    <w:rsid w:val="00AD7EB6"/>
    <w:rsid w:val="00AE5D92"/>
    <w:rsid w:val="00AF13AE"/>
    <w:rsid w:val="00AF1AF7"/>
    <w:rsid w:val="00B02084"/>
    <w:rsid w:val="00B0757F"/>
    <w:rsid w:val="00B10707"/>
    <w:rsid w:val="00B16F22"/>
    <w:rsid w:val="00B31518"/>
    <w:rsid w:val="00B47C5A"/>
    <w:rsid w:val="00B542A4"/>
    <w:rsid w:val="00B55BD6"/>
    <w:rsid w:val="00B60E9A"/>
    <w:rsid w:val="00B635E1"/>
    <w:rsid w:val="00B80A3F"/>
    <w:rsid w:val="00BA2266"/>
    <w:rsid w:val="00BA4CCA"/>
    <w:rsid w:val="00BB356F"/>
    <w:rsid w:val="00BB414D"/>
    <w:rsid w:val="00BC2FDA"/>
    <w:rsid w:val="00BC5580"/>
    <w:rsid w:val="00BF3ABF"/>
    <w:rsid w:val="00C019E1"/>
    <w:rsid w:val="00C047ED"/>
    <w:rsid w:val="00C05112"/>
    <w:rsid w:val="00C056E1"/>
    <w:rsid w:val="00C41DD6"/>
    <w:rsid w:val="00C50787"/>
    <w:rsid w:val="00C6541A"/>
    <w:rsid w:val="00C81D9C"/>
    <w:rsid w:val="00C839ED"/>
    <w:rsid w:val="00C87D7B"/>
    <w:rsid w:val="00C906CD"/>
    <w:rsid w:val="00CA1C5C"/>
    <w:rsid w:val="00CA3421"/>
    <w:rsid w:val="00CA723C"/>
    <w:rsid w:val="00CC063C"/>
    <w:rsid w:val="00CC4185"/>
    <w:rsid w:val="00CD4672"/>
    <w:rsid w:val="00CE086B"/>
    <w:rsid w:val="00CE49C8"/>
    <w:rsid w:val="00D13628"/>
    <w:rsid w:val="00D34E1F"/>
    <w:rsid w:val="00D4687F"/>
    <w:rsid w:val="00D64ECA"/>
    <w:rsid w:val="00D671DE"/>
    <w:rsid w:val="00D6775D"/>
    <w:rsid w:val="00D67CCE"/>
    <w:rsid w:val="00D700D2"/>
    <w:rsid w:val="00D74E7D"/>
    <w:rsid w:val="00D76BFA"/>
    <w:rsid w:val="00D86A28"/>
    <w:rsid w:val="00D97E2B"/>
    <w:rsid w:val="00DA08C1"/>
    <w:rsid w:val="00DA171E"/>
    <w:rsid w:val="00DB1780"/>
    <w:rsid w:val="00DF7ECA"/>
    <w:rsid w:val="00E21C45"/>
    <w:rsid w:val="00E2712D"/>
    <w:rsid w:val="00E32161"/>
    <w:rsid w:val="00E33F05"/>
    <w:rsid w:val="00E54C69"/>
    <w:rsid w:val="00E61AE1"/>
    <w:rsid w:val="00E70AB6"/>
    <w:rsid w:val="00E7654D"/>
    <w:rsid w:val="00E76EAD"/>
    <w:rsid w:val="00E77A73"/>
    <w:rsid w:val="00E82A49"/>
    <w:rsid w:val="00E83B98"/>
    <w:rsid w:val="00EA62B1"/>
    <w:rsid w:val="00EB5850"/>
    <w:rsid w:val="00ED2B51"/>
    <w:rsid w:val="00ED686E"/>
    <w:rsid w:val="00EE776B"/>
    <w:rsid w:val="00EF66F6"/>
    <w:rsid w:val="00F01C88"/>
    <w:rsid w:val="00F066AC"/>
    <w:rsid w:val="00F1072E"/>
    <w:rsid w:val="00F158BD"/>
    <w:rsid w:val="00F33391"/>
    <w:rsid w:val="00F35F25"/>
    <w:rsid w:val="00F52EE5"/>
    <w:rsid w:val="00F7035C"/>
    <w:rsid w:val="00F762CB"/>
    <w:rsid w:val="00F76780"/>
    <w:rsid w:val="00FB7C14"/>
    <w:rsid w:val="00FC4976"/>
    <w:rsid w:val="00FC4E6A"/>
    <w:rsid w:val="00FD16F9"/>
    <w:rsid w:val="00FE3026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56609E6"/>
  <w15:chartTrackingRefBased/>
  <w15:docId w15:val="{495A9BBC-E872-4AD8-A7CE-77546C649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7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C88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29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uiPriority w:val="17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01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WMembersRecord xmlns="2fa0c580-19bc-4620-b7a1-3a6ba345f56a" xsi:nil="true"/>
    <lcf76f155ced4ddcb4097134ff3c332f xmlns="0748bde9-8816-43af-b0d8-d4f78ee2fb2a" xsi:nil="true"/>
    <m73f487bf6df40bd884c3d6035f2f3bf xmlns="2fa0c580-19bc-4620-b7a1-3a6ba345f56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ETQ</TermName>
          <TermId xmlns="http://schemas.microsoft.com/office/infopath/2007/PartnerControls">d704014f-e21b-4d82-bd97-08158a6032b0</TermId>
        </TermInfo>
      </Terms>
    </m73f487bf6df40bd884c3d6035f2f3bf>
    <BWPersonalInfo xmlns="2fa0c580-19bc-4620-b7a1-3a6ba345f56a" xsi:nil="true"/>
    <TaxCatchAll xmlns="2fa0c580-19bc-4620-b7a1-3a6ba345f56a">
      <Value>1</Value>
    </TaxCatchAll>
    <DocumentType xmlns="2fa0c580-19bc-4620-b7a1-3a6ba345f56a" xsi:nil="true"/>
    <j51334b8464a403e8708c44b550590d2 xmlns="2fa0c580-19bc-4620-b7a1-3a6ba345f56a">
      <Terms xmlns="http://schemas.microsoft.com/office/infopath/2007/PartnerControls"/>
    </j51334b8464a403e8708c44b550590d2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genda Document" ma:contentTypeID="0x01010010548AE0C3961A49859394B204BD149F0500D839317E28735D47938B94CC11E582D0" ma:contentTypeVersion="7" ma:contentTypeDescription="Create a new document." ma:contentTypeScope="" ma:versionID="2c6140ae3dc3e3276244be1f28fb323a">
  <xsd:schema xmlns:xsd="http://www.w3.org/2001/XMLSchema" xmlns:xs="http://www.w3.org/2001/XMLSchema" xmlns:p="http://schemas.microsoft.com/office/2006/metadata/properties" xmlns:ns2="2fa0c580-19bc-4620-b7a1-3a6ba345f56a" xmlns:ns3="0748bde9-8816-43af-b0d8-d4f78ee2fb2a" targetNamespace="http://schemas.microsoft.com/office/2006/metadata/properties" ma:root="true" ma:fieldsID="be9182a322f6c7713464826a09b07a91" ns2:_="" ns3:_="">
    <xsd:import namespace="2fa0c580-19bc-4620-b7a1-3a6ba345f56a"/>
    <xsd:import namespace="0748bde9-8816-43af-b0d8-d4f78ee2fb2a"/>
    <xsd:element name="properties">
      <xsd:complexType>
        <xsd:sequence>
          <xsd:element name="documentManagement">
            <xsd:complexType>
              <xsd:all>
                <xsd:element ref="ns2:m73f487bf6df40bd884c3d6035f2f3bf" minOccurs="0"/>
                <xsd:element ref="ns2:TaxCatchAll" minOccurs="0"/>
                <xsd:element ref="ns2:TaxCatchAllLabel" minOccurs="0"/>
                <xsd:element ref="ns2:j51334b8464a403e8708c44b550590d2" minOccurs="0"/>
                <xsd:element ref="ns2:DocumentType" minOccurs="0"/>
                <xsd:element ref="ns2:BWPersonalInfo" minOccurs="0"/>
                <xsd:element ref="ns2:BWMembersRecor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0c580-19bc-4620-b7a1-3a6ba345f56a" elementFormDefault="qualified">
    <xsd:import namespace="http://schemas.microsoft.com/office/2006/documentManagement/types"/>
    <xsd:import namespace="http://schemas.microsoft.com/office/infopath/2007/PartnerControls"/>
    <xsd:element name="m73f487bf6df40bd884c3d6035f2f3bf" ma:index="8" nillable="true" ma:taxonomy="true" ma:internalName="m73f487bf6df40bd884c3d6035f2f3bf" ma:taxonomyFieldName="Directorate" ma:displayName="Directorate" ma:readOnly="false" ma:fieldId="{673f487b-f6df-40bd-884c-3d6035f2f3bf}" ma:taxonomyMulti="true" ma:sspId="f87652fb-be11-4487-930f-ee8173464f00" ma:termSetId="a601863f-1317-44d8-8661-4b0d80eb83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82dde52-6022-4e60-bccb-535bd27bbb6d}" ma:internalName="TaxCatchAll" ma:readOnly="false" ma:showField="CatchAllData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82dde52-6022-4e60-bccb-535bd27bbb6d}" ma:internalName="TaxCatchAllLabel" ma:readOnly="true" ma:showField="CatchAllDataLabel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51334b8464a403e8708c44b550590d2" ma:index="12" nillable="true" ma:taxonomy="true" ma:internalName="j51334b8464a403e8708c44b550590d2" ma:taxonomyFieldName="Committee" ma:displayName="Committee" ma:readOnly="false" ma:fieldId="{351334b8-464a-403e-8708-c44b550590d2}" ma:taxonomyMulti="true" ma:sspId="f87652fb-be11-4487-930f-ee8173464f00" ma:termSetId="ade3e510-b0c6-4201-b84b-391c47e743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" ma:index="14" nillable="true" ma:displayName="Document Type" ma:format="Dropdown" ma:internalName="DocumentType" ma:readOnly="false">
      <xsd:simpleType>
        <xsd:restriction base="dms:Choice">
          <xsd:enumeration value="Application"/>
          <xsd:enumeration value="Complaint"/>
          <xsd:enumeration value="CPD"/>
          <xsd:enumeration value="Traineeships and exams"/>
          <xsd:enumeration value="Street law programme"/>
          <xsd:enumeration value="General enquiry"/>
          <xsd:enumeration value="General enquiry with regulatory action taken"/>
          <xsd:enumeration value="Governance"/>
          <xsd:enumeration value="HR"/>
          <xsd:enumeration value="Finance"/>
          <xsd:enumeration value="Inspection"/>
          <xsd:enumeration value="Marketing"/>
          <xsd:enumeration value="Marketing Video and Photography"/>
          <xsd:enumeration value="Membership"/>
          <xsd:enumeration value="Prof support"/>
          <xsd:enumeration value="Research"/>
          <xsd:enumeration value="System Access and Security"/>
          <xsd:enumeration value="Interventions"/>
          <xsd:enumeration value="N/A"/>
        </xsd:restriction>
      </xsd:simpleType>
    </xsd:element>
    <xsd:element name="BWPersonalInfo" ma:index="15" nillable="true" ma:displayName="Personal Info" ma:format="Dropdown" ma:internalName="BWPersonalInfo" ma:readOnly="false">
      <xsd:simpleType>
        <xsd:restriction base="dms:Choice">
          <xsd:enumeration value="Yes"/>
          <xsd:enumeration value="No"/>
        </xsd:restriction>
      </xsd:simpleType>
    </xsd:element>
    <xsd:element name="BWMembersRecord" ma:index="16" nillable="true" ma:displayName="Relates to members record" ma:format="Dropdown" ma:internalName="BWMembersRecord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8bde9-8816-43af-b0d8-d4f78ee2fb2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7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  <ds:schemaRef ds:uri="2fa0c580-19bc-4620-b7a1-3a6ba345f56a"/>
    <ds:schemaRef ds:uri="0748bde9-8816-43af-b0d8-d4f78ee2fb2a"/>
  </ds:schemaRefs>
</ds:datastoreItem>
</file>

<file path=customXml/itemProps2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A45B1D-7B96-4960-9ABD-B60730FA25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0c580-19bc-4620-b7a1-3a6ba345f56a"/>
    <ds:schemaRef ds:uri="0748bde9-8816-43af-b0d8-d4f78ee2f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</Template>
  <TotalTime>0</TotalTime>
  <Pages>3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Meighan</dc:creator>
  <cp:keywords/>
  <dc:description/>
  <cp:lastModifiedBy>David Meighan</cp:lastModifiedBy>
  <cp:revision>123</cp:revision>
  <dcterms:created xsi:type="dcterms:W3CDTF">2024-06-05T13:11:00Z</dcterms:created>
  <dcterms:modified xsi:type="dcterms:W3CDTF">2024-11-11T11:43:00Z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0x01010010548AE0C3961A49859394B204BD149F0500D839317E28735D47938B94CC11E582D0</vt:lpwstr>
  </property>
  <property fmtid="{D5CDD505-2E9C-101B-9397-08002B2CF9AE}" pid="10" name="ClassificationContentMarkingHeaderText">
    <vt:lpwstr>BUSINESS</vt:lpwstr>
  </property>
  <property fmtid="{D5CDD505-2E9C-101B-9397-08002B2CF9AE}" pid="11" name="MediaServiceImageTags">
    <vt:lpwstr/>
  </property>
  <property fmtid="{D5CDD505-2E9C-101B-9397-08002B2CF9AE}" pid="12" name="ClassificationContentMarkingHeaderFontProps">
    <vt:lpwstr>#000000,10,Calibri</vt:lpwstr>
  </property>
  <property fmtid="{D5CDD505-2E9C-101B-9397-08002B2CF9AE}" pid="13" name="_dlc_DocIdItemGuid">
    <vt:lpwstr>d6590459-5b3f-4af4-93e7-920dd865f8f8</vt:lpwstr>
  </property>
  <property fmtid="{D5CDD505-2E9C-101B-9397-08002B2CF9AE}" pid="14" name="Committee">
    <vt:lpwstr/>
  </property>
  <property fmtid="{D5CDD505-2E9C-101B-9397-08002B2CF9AE}" pid="15" name="ClassificationContentMarkingHeaderShapeIds">
    <vt:lpwstr>bf825fb,245165a6,76f42857</vt:lpwstr>
  </property>
  <property fmtid="{D5CDD505-2E9C-101B-9397-08002B2CF9AE}" pid="16" name="Directorate">
    <vt:lpwstr>1;#ETQ|d704014f-e21b-4d82-bd97-08158a6032b0</vt:lpwstr>
  </property>
</Properties>
</file>